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93617823"/>
        <w:docPartObj>
          <w:docPartGallery w:val="Cover Pages"/>
          <w:docPartUnique/>
        </w:docPartObj>
      </w:sdtPr>
      <w:sdtContent>
        <w:p w:rsidR="006A0B32" w:rsidRDefault="006A0B32">
          <w:r>
            <w:rPr>
              <w:noProof/>
              <w:lang w:eastAsia="nl-NL"/>
            </w:rPr>
            <mc:AlternateContent>
              <mc:Choice Requires="wpg">
                <w:drawing>
                  <wp:anchor distT="0" distB="0" distL="114300" distR="114300" simplePos="0" relativeHeight="251670528" behindDoc="0" locked="0" layoutInCell="0" allowOverlap="1" wp14:anchorId="17AC8D24" wp14:editId="51AF5BE5">
                    <wp:simplePos x="0" y="0"/>
                    <wp:positionH relativeFrom="page">
                      <wp:align>right</wp:align>
                    </wp:positionH>
                    <wp:positionV relativeFrom="page">
                      <wp:align>top</wp:align>
                    </wp:positionV>
                    <wp:extent cx="3108960" cy="10282555"/>
                    <wp:effectExtent l="0" t="0" r="0" b="4445"/>
                    <wp:wrapNone/>
                    <wp:docPr id="12"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282555"/>
                              <a:chOff x="7329" y="-360"/>
                              <a:chExt cx="4911" cy="16193"/>
                            </a:xfrm>
                          </wpg:grpSpPr>
                          <wpg:grpSp>
                            <wpg:cNvPr id="13" name="Group 364"/>
                            <wpg:cNvGrpSpPr>
                              <a:grpSpLocks/>
                            </wpg:cNvGrpSpPr>
                            <wpg:grpSpPr bwMode="auto">
                              <a:xfrm>
                                <a:off x="7344" y="-360"/>
                                <a:ext cx="4895" cy="16193"/>
                                <a:chOff x="7560" y="-360"/>
                                <a:chExt cx="4699" cy="16193"/>
                              </a:xfrm>
                            </wpg:grpSpPr>
                            <wps:wsp>
                              <wps:cNvPr id="14" name="Rectangle 365"/>
                              <wps:cNvSpPr>
                                <a:spLocks noChangeArrowheads="1"/>
                              </wps:cNvSpPr>
                              <wps:spPr bwMode="auto">
                                <a:xfrm>
                                  <a:off x="7754" y="-360"/>
                                  <a:ext cx="4505" cy="15840"/>
                                </a:xfrm>
                                <a:prstGeom prst="rect">
                                  <a:avLst/>
                                </a:prstGeom>
                                <a:solidFill>
                                  <a:srgbClr val="99CC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caps/>
                                      <w:color w:val="7030A0"/>
                                      <w:sz w:val="96"/>
                                      <w:szCs w:val="96"/>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Jaar"/>
                                    <w:id w:val="-1341154247"/>
                                    <w:dataBinding w:prefixMappings="xmlns:ns0='http://schemas.microsoft.com/office/2006/coverPageProps'" w:xpath="/ns0:CoverPageProperties[1]/ns0:PublishDate[1]" w:storeItemID="{55AF091B-3C7A-41E3-B477-F2FDAA23CFDA}"/>
                                    <w:date w:fullDate="2014-06-10T00:00:00Z">
                                      <w:dateFormat w:val="yyyy"/>
                                      <w:lid w:val="nl-NL"/>
                                      <w:storeMappedDataAs w:val="dateTime"/>
                                      <w:calendar w:val="gregorian"/>
                                    </w:date>
                                  </w:sdtPr>
                                  <w:sdtContent>
                                    <w:p w:rsidR="00AD113C" w:rsidRDefault="00AD113C">
                                      <w:pPr>
                                        <w:pStyle w:val="NoSpacing"/>
                                        <w:rPr>
                                          <w:rFonts w:asciiTheme="majorHAnsi" w:eastAsiaTheme="majorEastAsia" w:hAnsiTheme="majorHAnsi" w:cstheme="majorBidi"/>
                                          <w:b/>
                                          <w:bCs/>
                                          <w:color w:val="FFFFFF" w:themeColor="background1"/>
                                          <w:sz w:val="96"/>
                                          <w:szCs w:val="96"/>
                                        </w:rPr>
                                      </w:pPr>
                                      <w:r>
                                        <w:rPr>
                                          <w:rFonts w:eastAsiaTheme="majorEastAsia" w:cstheme="majorBidi"/>
                                          <w:b/>
                                          <w:bCs/>
                                          <w:caps/>
                                          <w:color w:val="7030A0"/>
                                          <w:sz w:val="96"/>
                                          <w:szCs w:val="96"/>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2014</w:t>
                                      </w:r>
                                    </w:p>
                                  </w:sdtContent>
                                </w:sdt>
                              </w:txbxContent>
                            </wps:txbx>
                            <wps:bodyPr rot="0" vert="horz" wrap="square" lIns="365760" tIns="182880" rIns="182880" bIns="182880" anchor="b" anchorCtr="0" upright="1">
                              <a:noAutofit/>
                            </wps:bodyPr>
                          </wps:wsp>
                          <wps:wsp>
                            <wps:cNvPr id="17"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7030A0"/>
                                      <w:lang w:val="en-US"/>
                                    </w:rPr>
                                    <w:alias w:val="Auteur"/>
                                    <w:id w:val="-1808919186"/>
                                    <w:dataBinding w:prefixMappings="xmlns:ns0='http://schemas.openxmlformats.org/package/2006/metadata/core-properties' xmlns:ns1='http://purl.org/dc/elements/1.1/'" w:xpath="/ns0:coreProperties[1]/ns1:creator[1]" w:storeItemID="{6C3C8BC8-F283-45AE-878A-BAB7291924A1}"/>
                                    <w:text/>
                                  </w:sdtPr>
                                  <w:sdtContent>
                                    <w:p w:rsidR="00AD113C" w:rsidRPr="00772271" w:rsidRDefault="00AD113C">
                                      <w:pPr>
                                        <w:pStyle w:val="NoSpacing"/>
                                        <w:spacing w:line="360" w:lineRule="auto"/>
                                        <w:rPr>
                                          <w:b/>
                                          <w:color w:val="7030A0"/>
                                          <w:lang w:val="en-US"/>
                                        </w:rPr>
                                      </w:pPr>
                                      <w:r w:rsidRPr="00772271">
                                        <w:rPr>
                                          <w:b/>
                                          <w:color w:val="7030A0"/>
                                          <w:lang w:val="en-US"/>
                                        </w:rPr>
                                        <w:t xml:space="preserve">Mick </w:t>
                                      </w:r>
                                      <w:proofErr w:type="spellStart"/>
                                      <w:r w:rsidRPr="00772271">
                                        <w:rPr>
                                          <w:b/>
                                          <w:color w:val="7030A0"/>
                                          <w:lang w:val="en-US"/>
                                        </w:rPr>
                                        <w:t>Bolland</w:t>
                                      </w:r>
                                      <w:proofErr w:type="spellEnd"/>
                                      <w:r w:rsidRPr="00772271">
                                        <w:rPr>
                                          <w:b/>
                                          <w:color w:val="7030A0"/>
                                          <w:lang w:val="en-US"/>
                                        </w:rPr>
                                        <w:t xml:space="preserve">, Bram </w:t>
                                      </w:r>
                                      <w:proofErr w:type="spellStart"/>
                                      <w:r w:rsidRPr="00772271">
                                        <w:rPr>
                                          <w:b/>
                                          <w:color w:val="7030A0"/>
                                          <w:lang w:val="en-US"/>
                                        </w:rPr>
                                        <w:t>Smit</w:t>
                                      </w:r>
                                      <w:proofErr w:type="spellEnd"/>
                                      <w:r w:rsidRPr="00772271">
                                        <w:rPr>
                                          <w:b/>
                                          <w:color w:val="7030A0"/>
                                          <w:lang w:val="en-US"/>
                                        </w:rPr>
                                        <w:t xml:space="preserve"> en Marc Arkes</w:t>
                                      </w:r>
                                    </w:p>
                                  </w:sdtContent>
                                </w:sdt>
                                <w:sdt>
                                  <w:sdtPr>
                                    <w:rPr>
                                      <w:b/>
                                      <w:color w:val="7030A0"/>
                                      <w:lang w:val="en-US"/>
                                    </w:rPr>
                                    <w:alias w:val="Bedrijf"/>
                                    <w:id w:val="1851526587"/>
                                    <w:dataBinding w:prefixMappings="xmlns:ns0='http://schemas.openxmlformats.org/officeDocument/2006/extended-properties'" w:xpath="/ns0:Properties[1]/ns0:Company[1]" w:storeItemID="{6668398D-A668-4E3E-A5EB-62B293D839F1}"/>
                                    <w:text/>
                                  </w:sdtPr>
                                  <w:sdtContent>
                                    <w:p w:rsidR="00AD113C" w:rsidRPr="00772271" w:rsidRDefault="00AD113C">
                                      <w:pPr>
                                        <w:pStyle w:val="NoSpacing"/>
                                        <w:spacing w:line="360" w:lineRule="auto"/>
                                        <w:rPr>
                                          <w:b/>
                                          <w:color w:val="7030A0"/>
                                          <w:lang w:val="en-US"/>
                                        </w:rPr>
                                      </w:pPr>
                                      <w:proofErr w:type="spellStart"/>
                                      <w:r w:rsidRPr="00772271">
                                        <w:rPr>
                                          <w:b/>
                                          <w:color w:val="7030A0"/>
                                          <w:lang w:val="en-US"/>
                                        </w:rPr>
                                        <w:t>Fitnessclub</w:t>
                                      </w:r>
                                      <w:proofErr w:type="spellEnd"/>
                                      <w:r w:rsidRPr="00772271">
                                        <w:rPr>
                                          <w:b/>
                                          <w:color w:val="7030A0"/>
                                          <w:lang w:val="en-US"/>
                                        </w:rPr>
                                        <w:t xml:space="preserve"> </w:t>
                                      </w:r>
                                      <w:proofErr w:type="spellStart"/>
                                      <w:r w:rsidRPr="00772271">
                                        <w:rPr>
                                          <w:b/>
                                          <w:color w:val="7030A0"/>
                                          <w:lang w:val="en-US"/>
                                        </w:rPr>
                                        <w:t>Sanitas</w:t>
                                      </w:r>
                                      <w:proofErr w:type="spellEnd"/>
                                    </w:p>
                                  </w:sdtContent>
                                </w:sdt>
                                <w:sdt>
                                  <w:sdtPr>
                                    <w:rPr>
                                      <w:b/>
                                      <w:color w:val="7030A0"/>
                                    </w:rPr>
                                    <w:alias w:val="Datum"/>
                                    <w:id w:val="222409268"/>
                                    <w:dataBinding w:prefixMappings="xmlns:ns0='http://schemas.microsoft.com/office/2006/coverPageProps'" w:xpath="/ns0:CoverPageProperties[1]/ns0:PublishDate[1]" w:storeItemID="{55AF091B-3C7A-41E3-B477-F2FDAA23CFDA}"/>
                                    <w:date w:fullDate="2014-06-10T00:00:00Z">
                                      <w:dateFormat w:val="d-M-yyyy"/>
                                      <w:lid w:val="nl-NL"/>
                                      <w:storeMappedDataAs w:val="dateTime"/>
                                      <w:calendar w:val="gregorian"/>
                                    </w:date>
                                  </w:sdtPr>
                                  <w:sdtContent>
                                    <w:p w:rsidR="00AD113C" w:rsidRPr="00F24521" w:rsidRDefault="00AD113C">
                                      <w:pPr>
                                        <w:pStyle w:val="NoSpacing"/>
                                        <w:spacing w:line="360" w:lineRule="auto"/>
                                        <w:rPr>
                                          <w:b/>
                                          <w:color w:val="7030A0"/>
                                        </w:rPr>
                                      </w:pPr>
                                      <w:r w:rsidRPr="00F24521">
                                        <w:rPr>
                                          <w:b/>
                                          <w:color w:val="7030A0"/>
                                        </w:rPr>
                                        <w:t>1</w:t>
                                      </w:r>
                                      <w:r>
                                        <w:rPr>
                                          <w:b/>
                                          <w:color w:val="7030A0"/>
                                        </w:rPr>
                                        <w:t>0</w:t>
                                      </w:r>
                                      <w:r w:rsidRPr="00F24521">
                                        <w:rPr>
                                          <w:b/>
                                          <w:color w:val="7030A0"/>
                                        </w:rPr>
                                        <w:t>-6-2014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6" style="position:absolute;margin-left:193.6pt;margin-top:0;width:244.8pt;height:809.65pt;z-index:251670528;mso-position-horizontal:right;mso-position-horizontal-relative:page;mso-position-vertical:top;mso-position-vertical-relative:page" coordorigin="7329,-360" coordsize="4911,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" o:allowincell="f">
                    <v:group id="Group 364" o:spid="_x0000_s1027" style="position:absolute;left:7344;top:-360;width:4895;height:16193" coordorigin="7560,-360" coordsize="469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28" style="position:absolute;left:7754;top:-360;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i0sIA&#10;AADbAAAADwAAAGRycy9kb3ducmV2LnhtbERPTYvCMBC9C/6HMMJeRFNFF61GEUHYRRDt6sHb0My2&#10;ZZtJabK1/nsjCN7m8T5nuW5NKRqqXWFZwWgYgSBOrS44U3D+2Q1mIJxH1lhaJgV3crBedTtLjLW9&#10;8YmaxGcihLCLUUHufRVL6dKcDLqhrYgD92trgz7AOpO6xlsIN6UcR9GnNFhwaMixom1O6V/ybxRs&#10;r/tNP5merxzNm8vliP1vGh2U+ui1mwUIT61/i1/uLx3mT+D5Szh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aLSwgAAANsAAAAPAAAAAAAAAAAAAAAAAJgCAABkcnMvZG93&#10;bnJldi54bWxQSwUGAAAAAAQABAD1AAAAhwMAAAAA&#10;" fillcolor="#9c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k7cIA&#10;AADbAAAADwAAAGRycy9kb3ducmV2LnhtbERPTUsDMRC9C/0PYQrebLZKF9k2LUUqKr20VTwPm+lm&#10;6WayJGO7+uuNIPQ2j/c5i9XgO3WmmNrABqaTAhRxHWzLjYGP9+e7R1BJkC12gcnANyVYLUc3C6xs&#10;uPCezgdpVA7hVKEBJ9JXWqfakcc0CT1x5o4hepQMY6NtxEsO952+L4pSe2w5Nzjs6clRfTp8eQOf&#10;sn2b7U7bIpYvPw87J5s9lhtjbsfDeg5KaJCr+N/9avP8Gfz9k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2TtwgAAANsAAAAPAAAAAAAAAAAAAAAAAJgCAABkcnMvZG93&#10;bnJldi54bWxQSwUGAAAAAAQABAD1AAAAhwM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psEA&#10;AADbAAAADwAAAGRycy9kb3ducmV2LnhtbERP32vCMBB+H/g/hBP2NlOFiatNRRRhDsbQ6fvRnG21&#10;uWRNrN1/vwwE3+7j+3nZojeN6Kj1tWUF41ECgriwuuZSweF78zID4QOyxsYyKfglD4t88JRhqu2N&#10;d9TtQyliCPsUFVQhuFRKX1Rk0I+sI47cybYGQ4RtKXWLtxhuGjlJkqk0WHNsqNDRqqLisr8aBfKz&#10;c8fN+S057Nz6a+s+zj+vuFbqedgv5yAC9eEhvrvfdZw/hf9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36bBAAAA2wAAAA8AAAAAAAAAAAAAAAAAmAIAAGRycy9kb3du&#10;cmV2LnhtbFBLBQYAAAAABAAEAPUAAACGAwAAAAA=&#10;" filled="f" stroked="f" strokecolor="white" strokeweight="1pt">
                      <v:fill opacity="52428f"/>
                      <v:shadow color="#d8d8d8" offset="3pt,3pt"/>
                      <v:textbox inset="28.8pt,14.4pt,14.4pt,14.4pt">
                        <w:txbxContent>
                          <w:sdt>
                            <w:sdtPr>
                              <w:rPr>
                                <w:rFonts w:eastAsiaTheme="majorEastAsia" w:cstheme="majorBidi"/>
                                <w:b/>
                                <w:bCs/>
                                <w:caps/>
                                <w:color w:val="7030A0"/>
                                <w:sz w:val="96"/>
                                <w:szCs w:val="96"/>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Jaar"/>
                              <w:id w:val="-1341154247"/>
                              <w:dataBinding w:prefixMappings="xmlns:ns0='http://schemas.microsoft.com/office/2006/coverPageProps'" w:xpath="/ns0:CoverPageProperties[1]/ns0:PublishDate[1]" w:storeItemID="{55AF091B-3C7A-41E3-B477-F2FDAA23CFDA}"/>
                              <w:date w:fullDate="2014-06-10T00:00:00Z">
                                <w:dateFormat w:val="yyyy"/>
                                <w:lid w:val="nl-NL"/>
                                <w:storeMappedDataAs w:val="dateTime"/>
                                <w:calendar w:val="gregorian"/>
                              </w:date>
                            </w:sdtPr>
                            <w:sdtContent>
                              <w:p w:rsidR="00AD113C" w:rsidRDefault="00AD113C">
                                <w:pPr>
                                  <w:pStyle w:val="NoSpacing"/>
                                  <w:rPr>
                                    <w:rFonts w:asciiTheme="majorHAnsi" w:eastAsiaTheme="majorEastAsia" w:hAnsiTheme="majorHAnsi" w:cstheme="majorBidi"/>
                                    <w:b/>
                                    <w:bCs/>
                                    <w:color w:val="FFFFFF" w:themeColor="background1"/>
                                    <w:sz w:val="96"/>
                                    <w:szCs w:val="96"/>
                                  </w:rPr>
                                </w:pPr>
                                <w:r>
                                  <w:rPr>
                                    <w:rFonts w:eastAsiaTheme="majorEastAsia" w:cstheme="majorBidi"/>
                                    <w:b/>
                                    <w:bCs/>
                                    <w:caps/>
                                    <w:color w:val="7030A0"/>
                                    <w:sz w:val="96"/>
                                    <w:szCs w:val="96"/>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2014</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6PcIA&#10;AADbAAAADwAAAGRycy9kb3ducmV2LnhtbERP22oCMRB9F/oPYQp902wFa7ualaIIWhDR6vuwme6l&#10;m0ncpOv27xtB6NscznXmi940oqPWV5YVPI8SEMS51RUXCk6f6+ErCB+QNTaWScEveVhkD4M5ptpe&#10;+UDdMRQihrBPUUEZgkul9HlJBv3IOuLIfdnWYIiwLaRu8RrDTSPHSfIiDVYcG0p0tCwp/z7+GAVy&#10;17nzun5LTge32m/dR32Z4Eqpp8f+fQYiUB/+xXf3Rsf5U7j9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3o9wgAAANsAAAAPAAAAAAAAAAAAAAAAAJgCAABkcnMvZG93&#10;bnJldi54bWxQSwUGAAAAAAQABAD1AAAAhwMAAAAA&#10;" filled="f" stroked="f" strokecolor="white" strokeweight="1pt">
                      <v:fill opacity="52428f"/>
                      <v:shadow color="#d8d8d8" offset="3pt,3pt"/>
                      <v:textbox inset="28.8pt,14.4pt,14.4pt,14.4pt">
                        <w:txbxContent>
                          <w:sdt>
                            <w:sdtPr>
                              <w:rPr>
                                <w:b/>
                                <w:color w:val="7030A0"/>
                                <w:lang w:val="en-US"/>
                              </w:rPr>
                              <w:alias w:val="Auteur"/>
                              <w:id w:val="-1808919186"/>
                              <w:dataBinding w:prefixMappings="xmlns:ns0='http://schemas.openxmlformats.org/package/2006/metadata/core-properties' xmlns:ns1='http://purl.org/dc/elements/1.1/'" w:xpath="/ns0:coreProperties[1]/ns1:creator[1]" w:storeItemID="{6C3C8BC8-F283-45AE-878A-BAB7291924A1}"/>
                              <w:text/>
                            </w:sdtPr>
                            <w:sdtContent>
                              <w:p w:rsidR="00AD113C" w:rsidRPr="00772271" w:rsidRDefault="00AD113C">
                                <w:pPr>
                                  <w:pStyle w:val="NoSpacing"/>
                                  <w:spacing w:line="360" w:lineRule="auto"/>
                                  <w:rPr>
                                    <w:b/>
                                    <w:color w:val="7030A0"/>
                                    <w:lang w:val="en-US"/>
                                  </w:rPr>
                                </w:pPr>
                                <w:r w:rsidRPr="00772271">
                                  <w:rPr>
                                    <w:b/>
                                    <w:color w:val="7030A0"/>
                                    <w:lang w:val="en-US"/>
                                  </w:rPr>
                                  <w:t xml:space="preserve">Mick </w:t>
                                </w:r>
                                <w:proofErr w:type="spellStart"/>
                                <w:r w:rsidRPr="00772271">
                                  <w:rPr>
                                    <w:b/>
                                    <w:color w:val="7030A0"/>
                                    <w:lang w:val="en-US"/>
                                  </w:rPr>
                                  <w:t>Bolland</w:t>
                                </w:r>
                                <w:proofErr w:type="spellEnd"/>
                                <w:r w:rsidRPr="00772271">
                                  <w:rPr>
                                    <w:b/>
                                    <w:color w:val="7030A0"/>
                                    <w:lang w:val="en-US"/>
                                  </w:rPr>
                                  <w:t xml:space="preserve">, Bram </w:t>
                                </w:r>
                                <w:proofErr w:type="spellStart"/>
                                <w:r w:rsidRPr="00772271">
                                  <w:rPr>
                                    <w:b/>
                                    <w:color w:val="7030A0"/>
                                    <w:lang w:val="en-US"/>
                                  </w:rPr>
                                  <w:t>Smit</w:t>
                                </w:r>
                                <w:proofErr w:type="spellEnd"/>
                                <w:r w:rsidRPr="00772271">
                                  <w:rPr>
                                    <w:b/>
                                    <w:color w:val="7030A0"/>
                                    <w:lang w:val="en-US"/>
                                  </w:rPr>
                                  <w:t xml:space="preserve"> en Marc Arkes</w:t>
                                </w:r>
                              </w:p>
                            </w:sdtContent>
                          </w:sdt>
                          <w:sdt>
                            <w:sdtPr>
                              <w:rPr>
                                <w:b/>
                                <w:color w:val="7030A0"/>
                                <w:lang w:val="en-US"/>
                              </w:rPr>
                              <w:alias w:val="Bedrijf"/>
                              <w:id w:val="1851526587"/>
                              <w:dataBinding w:prefixMappings="xmlns:ns0='http://schemas.openxmlformats.org/officeDocument/2006/extended-properties'" w:xpath="/ns0:Properties[1]/ns0:Company[1]" w:storeItemID="{6668398D-A668-4E3E-A5EB-62B293D839F1}"/>
                              <w:text/>
                            </w:sdtPr>
                            <w:sdtContent>
                              <w:p w:rsidR="00AD113C" w:rsidRPr="00772271" w:rsidRDefault="00AD113C">
                                <w:pPr>
                                  <w:pStyle w:val="NoSpacing"/>
                                  <w:spacing w:line="360" w:lineRule="auto"/>
                                  <w:rPr>
                                    <w:b/>
                                    <w:color w:val="7030A0"/>
                                    <w:lang w:val="en-US"/>
                                  </w:rPr>
                                </w:pPr>
                                <w:proofErr w:type="spellStart"/>
                                <w:r w:rsidRPr="00772271">
                                  <w:rPr>
                                    <w:b/>
                                    <w:color w:val="7030A0"/>
                                    <w:lang w:val="en-US"/>
                                  </w:rPr>
                                  <w:t>Fitnessclub</w:t>
                                </w:r>
                                <w:proofErr w:type="spellEnd"/>
                                <w:r w:rsidRPr="00772271">
                                  <w:rPr>
                                    <w:b/>
                                    <w:color w:val="7030A0"/>
                                    <w:lang w:val="en-US"/>
                                  </w:rPr>
                                  <w:t xml:space="preserve"> </w:t>
                                </w:r>
                                <w:proofErr w:type="spellStart"/>
                                <w:r w:rsidRPr="00772271">
                                  <w:rPr>
                                    <w:b/>
                                    <w:color w:val="7030A0"/>
                                    <w:lang w:val="en-US"/>
                                  </w:rPr>
                                  <w:t>Sanitas</w:t>
                                </w:r>
                                <w:proofErr w:type="spellEnd"/>
                              </w:p>
                            </w:sdtContent>
                          </w:sdt>
                          <w:sdt>
                            <w:sdtPr>
                              <w:rPr>
                                <w:b/>
                                <w:color w:val="7030A0"/>
                              </w:rPr>
                              <w:alias w:val="Datum"/>
                              <w:id w:val="222409268"/>
                              <w:dataBinding w:prefixMappings="xmlns:ns0='http://schemas.microsoft.com/office/2006/coverPageProps'" w:xpath="/ns0:CoverPageProperties[1]/ns0:PublishDate[1]" w:storeItemID="{55AF091B-3C7A-41E3-B477-F2FDAA23CFDA}"/>
                              <w:date w:fullDate="2014-06-10T00:00:00Z">
                                <w:dateFormat w:val="d-M-yyyy"/>
                                <w:lid w:val="nl-NL"/>
                                <w:storeMappedDataAs w:val="dateTime"/>
                                <w:calendar w:val="gregorian"/>
                              </w:date>
                            </w:sdtPr>
                            <w:sdtContent>
                              <w:p w:rsidR="00AD113C" w:rsidRPr="00F24521" w:rsidRDefault="00AD113C">
                                <w:pPr>
                                  <w:pStyle w:val="NoSpacing"/>
                                  <w:spacing w:line="360" w:lineRule="auto"/>
                                  <w:rPr>
                                    <w:b/>
                                    <w:color w:val="7030A0"/>
                                  </w:rPr>
                                </w:pPr>
                                <w:r w:rsidRPr="00F24521">
                                  <w:rPr>
                                    <w:b/>
                                    <w:color w:val="7030A0"/>
                                  </w:rPr>
                                  <w:t>1</w:t>
                                </w:r>
                                <w:r>
                                  <w:rPr>
                                    <w:b/>
                                    <w:color w:val="7030A0"/>
                                  </w:rPr>
                                  <w:t>0</w:t>
                                </w:r>
                                <w:r w:rsidRPr="00F24521">
                                  <w:rPr>
                                    <w:b/>
                                    <w:color w:val="7030A0"/>
                                  </w:rPr>
                                  <w:t>-6-2014</w:t>
                                </w:r>
                              </w:p>
                            </w:sdtContent>
                          </w:sdt>
                        </w:txbxContent>
                      </v:textbox>
                    </v:rect>
                    <w10:wrap anchorx="page" anchory="page"/>
                  </v:group>
                </w:pict>
              </mc:Fallback>
            </mc:AlternateContent>
          </w:r>
          <w:r>
            <w:rPr>
              <w:b/>
              <w:noProof/>
              <w:sz w:val="40"/>
              <w:szCs w:val="40"/>
              <w:lang w:eastAsia="nl-NL"/>
            </w:rPr>
            <w:drawing>
              <wp:anchor distT="0" distB="0" distL="114300" distR="114300" simplePos="0" relativeHeight="251672576" behindDoc="1" locked="0" layoutInCell="1" allowOverlap="1" wp14:anchorId="4F653469" wp14:editId="78988046">
                <wp:simplePos x="0" y="0"/>
                <wp:positionH relativeFrom="column">
                  <wp:posOffset>-897255</wp:posOffset>
                </wp:positionH>
                <wp:positionV relativeFrom="paragraph">
                  <wp:posOffset>-45720</wp:posOffset>
                </wp:positionV>
                <wp:extent cx="3651250" cy="1466850"/>
                <wp:effectExtent l="0" t="0" r="6350" b="0"/>
                <wp:wrapTight wrapText="bothSides">
                  <wp:wrapPolygon edited="0">
                    <wp:start x="0" y="0"/>
                    <wp:lineTo x="0" y="21319"/>
                    <wp:lineTo x="21525" y="21319"/>
                    <wp:lineTo x="2152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12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B32" w:rsidRDefault="006A0B32">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A0B32" w:rsidRDefault="006A0B32">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A0B32" w:rsidRDefault="006A0B32">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nl-NL"/>
            </w:rPr>
            <mc:AlternateContent>
              <mc:Choice Requires="wps">
                <w:drawing>
                  <wp:anchor distT="0" distB="0" distL="114300" distR="114300" simplePos="0" relativeHeight="251671552" behindDoc="0" locked="0" layoutInCell="0" allowOverlap="1" wp14:anchorId="0D7DFF5C" wp14:editId="35BA1EB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546100"/>
                    <wp:effectExtent l="0" t="0" r="15875" b="25400"/>
                    <wp:wrapNone/>
                    <wp:docPr id="18"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546100"/>
                            </a:xfrm>
                            <a:prstGeom prst="rect">
                              <a:avLst/>
                            </a:prstGeom>
                            <a:solidFill>
                              <a:srgbClr val="FF9933"/>
                            </a:solidFill>
                            <a:ln w="12700">
                              <a:solidFill>
                                <a:schemeClr val="bg1"/>
                              </a:solidFill>
                              <a:miter lim="800000"/>
                              <a:headEnd/>
                              <a:tailEnd/>
                            </a:ln>
                            <a:extLst/>
                          </wps:spPr>
                          <wps:txbx>
                            <w:txbxContent>
                              <w:p w:rsidR="00AD113C" w:rsidRPr="00F24521" w:rsidRDefault="00AD113C" w:rsidP="00F24521">
                                <w:pPr>
                                  <w:rPr>
                                    <w:b/>
                                    <w:color w:val="7030A0"/>
                                    <w:sz w:val="40"/>
                                    <w:szCs w:val="40"/>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b/>
                                    <w:color w:val="7030A0"/>
                                    <w:sz w:val="40"/>
                                    <w:szCs w:val="40"/>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Stageverslag Fitnessclub Sanitas</w:t>
                                </w:r>
                              </w:p>
                              <w:p w:rsidR="00AD113C" w:rsidRPr="001953CA" w:rsidRDefault="00AD113C">
                                <w:pPr>
                                  <w:pStyle w:val="NoSpacing"/>
                                  <w:jc w:val="right"/>
                                  <w:rPr>
                                    <w:rFonts w:asciiTheme="majorHAnsi" w:eastAsiaTheme="majorEastAsia" w:hAnsiTheme="majorHAnsi" w:cstheme="majorBidi"/>
                                    <w:color w:val="FFC000"/>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hthoek 16" o:spid="_x0000_s1032" style="position:absolute;margin-left:0;margin-top:0;width:550.8pt;height:43pt;z-index:25167155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" o:allowincell="f" fillcolor="#f93" strokecolor="white [3212]" strokeweight="1pt">
                    <v:textbox inset="14.4pt,,14.4pt">
                      <w:txbxContent>
                        <w:p w:rsidR="00AD113C" w:rsidRPr="00F24521" w:rsidRDefault="00AD113C" w:rsidP="00F24521">
                          <w:pPr>
                            <w:rPr>
                              <w:b/>
                              <w:color w:val="7030A0"/>
                              <w:sz w:val="40"/>
                              <w:szCs w:val="40"/>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b/>
                              <w:color w:val="7030A0"/>
                              <w:sz w:val="40"/>
                              <w:szCs w:val="40"/>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Stageverslag Fitnessclub Sanitas</w:t>
                          </w:r>
                        </w:p>
                        <w:p w:rsidR="00AD113C" w:rsidRPr="001953CA" w:rsidRDefault="00AD113C">
                          <w:pPr>
                            <w:pStyle w:val="NoSpacing"/>
                            <w:jc w:val="right"/>
                            <w:rPr>
                              <w:rFonts w:asciiTheme="majorHAnsi" w:eastAsiaTheme="majorEastAsia" w:hAnsiTheme="majorHAnsi" w:cstheme="majorBidi"/>
                              <w:color w:val="FFC000"/>
                              <w:sz w:val="72"/>
                              <w:szCs w:val="72"/>
                            </w:rPr>
                          </w:pPr>
                        </w:p>
                      </w:txbxContent>
                    </v:textbox>
                    <w10:wrap anchorx="page" anchory="page"/>
                  </v:rect>
                </w:pict>
              </mc:Fallback>
            </mc:AlternateContent>
          </w:r>
        </w:p>
        <w:p w:rsidR="006A0B32" w:rsidRDefault="006A0B32">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A0B32" w:rsidRDefault="006A0B32">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82A01" w:rsidRDefault="006A0B32">
          <w:r>
            <w:rPr>
              <w:noProof/>
              <w:lang w:eastAsia="nl-NL"/>
            </w:rPr>
            <w:drawing>
              <wp:anchor distT="0" distB="0" distL="114300" distR="114300" simplePos="0" relativeHeight="251673600" behindDoc="1" locked="0" layoutInCell="1" allowOverlap="1" wp14:anchorId="40388E4C" wp14:editId="54B7C835">
                <wp:simplePos x="0" y="0"/>
                <wp:positionH relativeFrom="column">
                  <wp:posOffset>-277495</wp:posOffset>
                </wp:positionH>
                <wp:positionV relativeFrom="paragraph">
                  <wp:posOffset>132715</wp:posOffset>
                </wp:positionV>
                <wp:extent cx="3344545" cy="2359025"/>
                <wp:effectExtent l="0" t="0" r="8255" b="3175"/>
                <wp:wrapTight wrapText="bothSides">
                  <wp:wrapPolygon edited="0">
                    <wp:start x="8735" y="0"/>
                    <wp:lineTo x="7382" y="349"/>
                    <wp:lineTo x="3322" y="2442"/>
                    <wp:lineTo x="2461" y="3837"/>
                    <wp:lineTo x="1107" y="5582"/>
                    <wp:lineTo x="123" y="8547"/>
                    <wp:lineTo x="0" y="9419"/>
                    <wp:lineTo x="0" y="11861"/>
                    <wp:lineTo x="369" y="14129"/>
                    <wp:lineTo x="1722" y="16920"/>
                    <wp:lineTo x="4675" y="19710"/>
                    <wp:lineTo x="4798" y="20059"/>
                    <wp:lineTo x="8858" y="21455"/>
                    <wp:lineTo x="9719" y="21455"/>
                    <wp:lineTo x="11811" y="21455"/>
                    <wp:lineTo x="12672" y="21455"/>
                    <wp:lineTo x="16732" y="20059"/>
                    <wp:lineTo x="16855" y="19710"/>
                    <wp:lineTo x="19808" y="16920"/>
                    <wp:lineTo x="21161" y="14129"/>
                    <wp:lineTo x="21530" y="11861"/>
                    <wp:lineTo x="21530" y="10117"/>
                    <wp:lineTo x="21407" y="8547"/>
                    <wp:lineTo x="20546" y="5756"/>
                    <wp:lineTo x="18947" y="3663"/>
                    <wp:lineTo x="18208" y="2442"/>
                    <wp:lineTo x="14148" y="349"/>
                    <wp:lineTo x="12795" y="0"/>
                    <wp:lineTo x="8735"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andheal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545" cy="2359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dtContent>
    </w:sdt>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6A0B32" w:rsidRDefault="006A0B32"/>
    <w:p w:rsidR="00EF44CB" w:rsidRDefault="00EF44CB" w:rsidP="00EF44CB">
      <w:pPr>
        <w:pStyle w:val="Heading1"/>
      </w:pPr>
      <w:bookmarkStart w:id="0" w:name="_Toc390172086"/>
      <w:r>
        <w:lastRenderedPageBreak/>
        <w:t>Voorwoord</w:t>
      </w:r>
      <w:bookmarkEnd w:id="0"/>
    </w:p>
    <w:p w:rsidR="00EF44CB" w:rsidRDefault="00153D6A">
      <w:r>
        <w:t xml:space="preserve">Dit is het verslag van onze stage. Tijdens deze stage hebben wij ons kunnen ontwikkelen in het organiseren van activiteiten, het begeleiden van klanten, het maken van </w:t>
      </w:r>
      <w:r w:rsidR="009A6D78">
        <w:t>trainingsschema’s</w:t>
      </w:r>
      <w:r>
        <w:t xml:space="preserve"> en </w:t>
      </w:r>
      <w:proofErr w:type="spellStart"/>
      <w:r>
        <w:t>hospitality</w:t>
      </w:r>
      <w:proofErr w:type="spellEnd"/>
      <w:r>
        <w:t xml:space="preserve">. </w:t>
      </w:r>
    </w:p>
    <w:p w:rsidR="00153D6A" w:rsidRDefault="00153D6A">
      <w:r>
        <w:t>Bij deze willen wij graag onze stagebegeleider, John Mol, bedanken voor het ondersteunen en begeleiden. Zonder h</w:t>
      </w:r>
      <w:r w:rsidR="009A6D78">
        <w:t>em hadden wij deze stage niet ku</w:t>
      </w:r>
      <w:r>
        <w:t>nnen voltooien.</w:t>
      </w:r>
    </w:p>
    <w:p w:rsidR="00153D6A" w:rsidRDefault="00153D6A">
      <w:r>
        <w:t>Bram, Mick en Marc</w:t>
      </w:r>
    </w:p>
    <w:p w:rsidR="00153D6A" w:rsidRDefault="00153D6A">
      <w:r>
        <w:t>Klas 1R</w:t>
      </w:r>
    </w:p>
    <w:p w:rsidR="00153D6A" w:rsidRDefault="00153D6A">
      <w:r>
        <w:t>10/06/2014</w:t>
      </w:r>
    </w:p>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p w:rsidR="00EF44CB" w:rsidRDefault="00EF44CB"/>
    <w:sdt>
      <w:sdtPr>
        <w:rPr>
          <w:rFonts w:asciiTheme="majorHAnsi" w:eastAsiaTheme="majorEastAsia" w:hAnsiTheme="majorHAnsi" w:cstheme="majorBidi"/>
          <w:b/>
          <w:bCs/>
          <w:color w:val="365F91" w:themeColor="accent1" w:themeShade="BF"/>
          <w:sz w:val="28"/>
          <w:szCs w:val="28"/>
          <w:lang w:eastAsia="nl-NL"/>
        </w:rPr>
        <w:id w:val="317080070"/>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6A0B32" w:rsidRPr="006A0B32" w:rsidRDefault="006A0B32" w:rsidP="006A0B32">
          <w:pPr>
            <w:keepNext/>
            <w:keepLines/>
            <w:spacing w:before="480" w:after="0"/>
            <w:rPr>
              <w:rFonts w:asciiTheme="majorHAnsi" w:eastAsiaTheme="majorEastAsia" w:hAnsiTheme="majorHAnsi" w:cstheme="majorBidi"/>
              <w:b/>
              <w:bCs/>
              <w:color w:val="365F91" w:themeColor="accent1" w:themeShade="BF"/>
              <w:sz w:val="28"/>
              <w:szCs w:val="28"/>
              <w:lang w:eastAsia="nl-NL"/>
            </w:rPr>
          </w:pPr>
          <w:r w:rsidRPr="006A0B32">
            <w:rPr>
              <w:rFonts w:asciiTheme="majorHAnsi" w:eastAsiaTheme="majorEastAsia" w:hAnsiTheme="majorHAnsi" w:cstheme="majorBidi"/>
              <w:b/>
              <w:bCs/>
              <w:color w:val="365F91" w:themeColor="accent1" w:themeShade="BF"/>
              <w:sz w:val="28"/>
              <w:szCs w:val="28"/>
              <w:lang w:eastAsia="nl-NL"/>
            </w:rPr>
            <w:t>Inhoud</w:t>
          </w:r>
          <w:r>
            <w:rPr>
              <w:rFonts w:asciiTheme="majorHAnsi" w:eastAsiaTheme="majorEastAsia" w:hAnsiTheme="majorHAnsi" w:cstheme="majorBidi"/>
              <w:b/>
              <w:bCs/>
              <w:color w:val="365F91" w:themeColor="accent1" w:themeShade="BF"/>
              <w:sz w:val="28"/>
              <w:szCs w:val="28"/>
              <w:lang w:eastAsia="nl-NL"/>
            </w:rPr>
            <w:t>sopgave</w:t>
          </w:r>
          <w:bookmarkStart w:id="1" w:name="_GoBack"/>
          <w:bookmarkEnd w:id="1"/>
        </w:p>
        <w:p w:rsidR="00310DBA" w:rsidRDefault="006A0B32">
          <w:pPr>
            <w:pStyle w:val="TOC1"/>
            <w:tabs>
              <w:tab w:val="right" w:leader="dot" w:pos="9062"/>
            </w:tabs>
            <w:rPr>
              <w:rFonts w:eastAsiaTheme="minorEastAsia"/>
              <w:noProof/>
              <w:lang w:eastAsia="nl-NL"/>
            </w:rPr>
          </w:pPr>
          <w:r w:rsidRPr="006A0B32">
            <w:fldChar w:fldCharType="begin"/>
          </w:r>
          <w:r w:rsidRPr="006A0B32">
            <w:instrText xml:space="preserve"> TOC \o "1-3" \h \z \u </w:instrText>
          </w:r>
          <w:r w:rsidRPr="006A0B32">
            <w:fldChar w:fldCharType="separate"/>
          </w:r>
          <w:hyperlink w:anchor="_Toc390172086" w:history="1">
            <w:r w:rsidR="00310DBA" w:rsidRPr="004D15DD">
              <w:rPr>
                <w:rStyle w:val="Hyperlink"/>
                <w:noProof/>
              </w:rPr>
              <w:t>Voorwoord</w:t>
            </w:r>
            <w:r w:rsidR="00310DBA">
              <w:rPr>
                <w:noProof/>
                <w:webHidden/>
              </w:rPr>
              <w:tab/>
            </w:r>
            <w:r w:rsidR="00310DBA">
              <w:rPr>
                <w:noProof/>
                <w:webHidden/>
              </w:rPr>
              <w:fldChar w:fldCharType="begin"/>
            </w:r>
            <w:r w:rsidR="00310DBA">
              <w:rPr>
                <w:noProof/>
                <w:webHidden/>
              </w:rPr>
              <w:instrText xml:space="preserve"> PAGEREF _Toc390172086 \h </w:instrText>
            </w:r>
            <w:r w:rsidR="00310DBA">
              <w:rPr>
                <w:noProof/>
                <w:webHidden/>
              </w:rPr>
            </w:r>
            <w:r w:rsidR="00310DBA">
              <w:rPr>
                <w:noProof/>
                <w:webHidden/>
              </w:rPr>
              <w:fldChar w:fldCharType="separate"/>
            </w:r>
            <w:r w:rsidR="00310DBA">
              <w:rPr>
                <w:noProof/>
                <w:webHidden/>
              </w:rPr>
              <w:t>1</w:t>
            </w:r>
            <w:r w:rsidR="00310DBA">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087" w:history="1">
            <w:r w:rsidRPr="004D15DD">
              <w:rPr>
                <w:rStyle w:val="Hyperlink"/>
                <w:noProof/>
              </w:rPr>
              <w:t>Inleiding</w:t>
            </w:r>
            <w:r>
              <w:rPr>
                <w:noProof/>
                <w:webHidden/>
              </w:rPr>
              <w:tab/>
            </w:r>
            <w:r>
              <w:rPr>
                <w:noProof/>
                <w:webHidden/>
              </w:rPr>
              <w:fldChar w:fldCharType="begin"/>
            </w:r>
            <w:r>
              <w:rPr>
                <w:noProof/>
                <w:webHidden/>
              </w:rPr>
              <w:instrText xml:space="preserve"> PAGEREF _Toc390172087 \h </w:instrText>
            </w:r>
            <w:r>
              <w:rPr>
                <w:noProof/>
                <w:webHidden/>
              </w:rPr>
            </w:r>
            <w:r>
              <w:rPr>
                <w:noProof/>
                <w:webHidden/>
              </w:rPr>
              <w:fldChar w:fldCharType="separate"/>
            </w:r>
            <w:r>
              <w:rPr>
                <w:noProof/>
                <w:webHidden/>
              </w:rPr>
              <w:t>4</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088" w:history="1">
            <w:r w:rsidRPr="004D15DD">
              <w:rPr>
                <w:rStyle w:val="Hyperlink"/>
                <w:noProof/>
              </w:rPr>
              <w:t>Opdracht 1</w:t>
            </w:r>
            <w:r>
              <w:rPr>
                <w:noProof/>
                <w:webHidden/>
              </w:rPr>
              <w:tab/>
            </w:r>
            <w:r>
              <w:rPr>
                <w:noProof/>
                <w:webHidden/>
              </w:rPr>
              <w:fldChar w:fldCharType="begin"/>
            </w:r>
            <w:r>
              <w:rPr>
                <w:noProof/>
                <w:webHidden/>
              </w:rPr>
              <w:instrText xml:space="preserve"> PAGEREF _Toc390172088 \h </w:instrText>
            </w:r>
            <w:r>
              <w:rPr>
                <w:noProof/>
                <w:webHidden/>
              </w:rPr>
            </w:r>
            <w:r>
              <w:rPr>
                <w:noProof/>
                <w:webHidden/>
              </w:rPr>
              <w:fldChar w:fldCharType="separate"/>
            </w:r>
            <w:r>
              <w:rPr>
                <w:noProof/>
                <w:webHidden/>
              </w:rPr>
              <w:t>5</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089" w:history="1">
            <w:r w:rsidRPr="004D15DD">
              <w:rPr>
                <w:rStyle w:val="Hyperlink"/>
                <w:noProof/>
              </w:rPr>
              <w:t>Opdracht 2</w:t>
            </w:r>
            <w:r>
              <w:rPr>
                <w:noProof/>
                <w:webHidden/>
              </w:rPr>
              <w:tab/>
            </w:r>
            <w:r>
              <w:rPr>
                <w:noProof/>
                <w:webHidden/>
              </w:rPr>
              <w:fldChar w:fldCharType="begin"/>
            </w:r>
            <w:r>
              <w:rPr>
                <w:noProof/>
                <w:webHidden/>
              </w:rPr>
              <w:instrText xml:space="preserve"> PAGEREF _Toc390172089 \h </w:instrText>
            </w:r>
            <w:r>
              <w:rPr>
                <w:noProof/>
                <w:webHidden/>
              </w:rPr>
            </w:r>
            <w:r>
              <w:rPr>
                <w:noProof/>
                <w:webHidden/>
              </w:rPr>
              <w:fldChar w:fldCharType="separate"/>
            </w:r>
            <w:r>
              <w:rPr>
                <w:noProof/>
                <w:webHidden/>
              </w:rPr>
              <w:t>6</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090" w:history="1">
            <w:r w:rsidRPr="004D15DD">
              <w:rPr>
                <w:rStyle w:val="Hyperlink"/>
                <w:noProof/>
              </w:rPr>
              <w:t>Opdracht 3</w:t>
            </w:r>
            <w:r>
              <w:rPr>
                <w:noProof/>
                <w:webHidden/>
              </w:rPr>
              <w:tab/>
            </w:r>
            <w:r>
              <w:rPr>
                <w:noProof/>
                <w:webHidden/>
              </w:rPr>
              <w:fldChar w:fldCharType="begin"/>
            </w:r>
            <w:r>
              <w:rPr>
                <w:noProof/>
                <w:webHidden/>
              </w:rPr>
              <w:instrText xml:space="preserve"> PAGEREF _Toc390172090 \h </w:instrText>
            </w:r>
            <w:r>
              <w:rPr>
                <w:noProof/>
                <w:webHidden/>
              </w:rPr>
            </w:r>
            <w:r>
              <w:rPr>
                <w:noProof/>
                <w:webHidden/>
              </w:rPr>
              <w:fldChar w:fldCharType="separate"/>
            </w:r>
            <w:r>
              <w:rPr>
                <w:noProof/>
                <w:webHidden/>
              </w:rPr>
              <w:t>7</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091" w:history="1">
            <w:r w:rsidRPr="004D15DD">
              <w:rPr>
                <w:rStyle w:val="Hyperlink"/>
                <w:noProof/>
              </w:rPr>
              <w:t>Specifieke stageopdracht</w:t>
            </w:r>
            <w:r>
              <w:rPr>
                <w:noProof/>
                <w:webHidden/>
              </w:rPr>
              <w:tab/>
            </w:r>
            <w:r>
              <w:rPr>
                <w:noProof/>
                <w:webHidden/>
              </w:rPr>
              <w:fldChar w:fldCharType="begin"/>
            </w:r>
            <w:r>
              <w:rPr>
                <w:noProof/>
                <w:webHidden/>
              </w:rPr>
              <w:instrText xml:space="preserve"> PAGEREF _Toc390172091 \h </w:instrText>
            </w:r>
            <w:r>
              <w:rPr>
                <w:noProof/>
                <w:webHidden/>
              </w:rPr>
            </w:r>
            <w:r>
              <w:rPr>
                <w:noProof/>
                <w:webHidden/>
              </w:rPr>
              <w:fldChar w:fldCharType="separate"/>
            </w:r>
            <w:r>
              <w:rPr>
                <w:noProof/>
                <w:webHidden/>
              </w:rPr>
              <w:t>8</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092" w:history="1">
            <w:r w:rsidRPr="004D15DD">
              <w:rPr>
                <w:rStyle w:val="Hyperlink"/>
                <w:noProof/>
              </w:rPr>
              <w:t>Hoofdstuk 1. Samenvatting</w:t>
            </w:r>
            <w:r>
              <w:rPr>
                <w:noProof/>
                <w:webHidden/>
              </w:rPr>
              <w:tab/>
            </w:r>
            <w:r>
              <w:rPr>
                <w:noProof/>
                <w:webHidden/>
              </w:rPr>
              <w:fldChar w:fldCharType="begin"/>
            </w:r>
            <w:r>
              <w:rPr>
                <w:noProof/>
                <w:webHidden/>
              </w:rPr>
              <w:instrText xml:space="preserve"> PAGEREF _Toc390172092 \h </w:instrText>
            </w:r>
            <w:r>
              <w:rPr>
                <w:noProof/>
                <w:webHidden/>
              </w:rPr>
            </w:r>
            <w:r>
              <w:rPr>
                <w:noProof/>
                <w:webHidden/>
              </w:rPr>
              <w:fldChar w:fldCharType="separate"/>
            </w:r>
            <w:r>
              <w:rPr>
                <w:noProof/>
                <w:webHidden/>
              </w:rPr>
              <w:t>8</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093" w:history="1">
            <w:r w:rsidRPr="004D15DD">
              <w:rPr>
                <w:rStyle w:val="Hyperlink"/>
                <w:noProof/>
              </w:rPr>
              <w:t>Opzet open dag</w:t>
            </w:r>
            <w:r>
              <w:rPr>
                <w:noProof/>
                <w:webHidden/>
              </w:rPr>
              <w:tab/>
            </w:r>
            <w:r>
              <w:rPr>
                <w:noProof/>
                <w:webHidden/>
              </w:rPr>
              <w:fldChar w:fldCharType="begin"/>
            </w:r>
            <w:r>
              <w:rPr>
                <w:noProof/>
                <w:webHidden/>
              </w:rPr>
              <w:instrText xml:space="preserve"> PAGEREF _Toc390172093 \h </w:instrText>
            </w:r>
            <w:r>
              <w:rPr>
                <w:noProof/>
                <w:webHidden/>
              </w:rPr>
            </w:r>
            <w:r>
              <w:rPr>
                <w:noProof/>
                <w:webHidden/>
              </w:rPr>
              <w:fldChar w:fldCharType="separate"/>
            </w:r>
            <w:r>
              <w:rPr>
                <w:noProof/>
                <w:webHidden/>
              </w:rPr>
              <w:t>8</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094" w:history="1">
            <w:r w:rsidRPr="004D15DD">
              <w:rPr>
                <w:rStyle w:val="Hyperlink"/>
                <w:noProof/>
              </w:rPr>
              <w:t>Wat willen wij uitstralen</w:t>
            </w:r>
            <w:r>
              <w:rPr>
                <w:noProof/>
                <w:webHidden/>
              </w:rPr>
              <w:tab/>
            </w:r>
            <w:r>
              <w:rPr>
                <w:noProof/>
                <w:webHidden/>
              </w:rPr>
              <w:fldChar w:fldCharType="begin"/>
            </w:r>
            <w:r>
              <w:rPr>
                <w:noProof/>
                <w:webHidden/>
              </w:rPr>
              <w:instrText xml:space="preserve"> PAGEREF _Toc390172094 \h </w:instrText>
            </w:r>
            <w:r>
              <w:rPr>
                <w:noProof/>
                <w:webHidden/>
              </w:rPr>
            </w:r>
            <w:r>
              <w:rPr>
                <w:noProof/>
                <w:webHidden/>
              </w:rPr>
              <w:fldChar w:fldCharType="separate"/>
            </w:r>
            <w:r>
              <w:rPr>
                <w:noProof/>
                <w:webHidden/>
              </w:rPr>
              <w:t>8</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095" w:history="1">
            <w:r w:rsidRPr="004D15DD">
              <w:rPr>
                <w:rStyle w:val="Hyperlink"/>
                <w:noProof/>
              </w:rPr>
              <w:t>Doelstelling</w:t>
            </w:r>
            <w:r>
              <w:rPr>
                <w:noProof/>
                <w:webHidden/>
              </w:rPr>
              <w:tab/>
            </w:r>
            <w:r>
              <w:rPr>
                <w:noProof/>
                <w:webHidden/>
              </w:rPr>
              <w:fldChar w:fldCharType="begin"/>
            </w:r>
            <w:r>
              <w:rPr>
                <w:noProof/>
                <w:webHidden/>
              </w:rPr>
              <w:instrText xml:space="preserve"> PAGEREF _Toc390172095 \h </w:instrText>
            </w:r>
            <w:r>
              <w:rPr>
                <w:noProof/>
                <w:webHidden/>
              </w:rPr>
            </w:r>
            <w:r>
              <w:rPr>
                <w:noProof/>
                <w:webHidden/>
              </w:rPr>
              <w:fldChar w:fldCharType="separate"/>
            </w:r>
            <w:r>
              <w:rPr>
                <w:noProof/>
                <w:webHidden/>
              </w:rPr>
              <w:t>8</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096" w:history="1">
            <w:r w:rsidRPr="004D15DD">
              <w:rPr>
                <w:rStyle w:val="Hyperlink"/>
                <w:noProof/>
              </w:rPr>
              <w:t>Hoofdstuk 2. Organisatie</w:t>
            </w:r>
            <w:r>
              <w:rPr>
                <w:noProof/>
                <w:webHidden/>
              </w:rPr>
              <w:tab/>
            </w:r>
            <w:r>
              <w:rPr>
                <w:noProof/>
                <w:webHidden/>
              </w:rPr>
              <w:fldChar w:fldCharType="begin"/>
            </w:r>
            <w:r>
              <w:rPr>
                <w:noProof/>
                <w:webHidden/>
              </w:rPr>
              <w:instrText xml:space="preserve"> PAGEREF _Toc390172096 \h </w:instrText>
            </w:r>
            <w:r>
              <w:rPr>
                <w:noProof/>
                <w:webHidden/>
              </w:rPr>
            </w:r>
            <w:r>
              <w:rPr>
                <w:noProof/>
                <w:webHidden/>
              </w:rPr>
              <w:fldChar w:fldCharType="separate"/>
            </w:r>
            <w:r>
              <w:rPr>
                <w:noProof/>
                <w:webHidden/>
              </w:rPr>
              <w:t>10</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097" w:history="1">
            <w:r w:rsidRPr="004D15DD">
              <w:rPr>
                <w:rStyle w:val="Hyperlink"/>
                <w:noProof/>
              </w:rPr>
              <w:t>Team</w:t>
            </w:r>
            <w:r>
              <w:rPr>
                <w:noProof/>
                <w:webHidden/>
              </w:rPr>
              <w:tab/>
            </w:r>
            <w:r>
              <w:rPr>
                <w:noProof/>
                <w:webHidden/>
              </w:rPr>
              <w:fldChar w:fldCharType="begin"/>
            </w:r>
            <w:r>
              <w:rPr>
                <w:noProof/>
                <w:webHidden/>
              </w:rPr>
              <w:instrText xml:space="preserve"> PAGEREF _Toc390172097 \h </w:instrText>
            </w:r>
            <w:r>
              <w:rPr>
                <w:noProof/>
                <w:webHidden/>
              </w:rPr>
            </w:r>
            <w:r>
              <w:rPr>
                <w:noProof/>
                <w:webHidden/>
              </w:rPr>
              <w:fldChar w:fldCharType="separate"/>
            </w:r>
            <w:r>
              <w:rPr>
                <w:noProof/>
                <w:webHidden/>
              </w:rPr>
              <w:t>10</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098" w:history="1">
            <w:r w:rsidRPr="004D15DD">
              <w:rPr>
                <w:rStyle w:val="Hyperlink"/>
                <w:noProof/>
              </w:rPr>
              <w:t>Accomodatie</w:t>
            </w:r>
            <w:r>
              <w:rPr>
                <w:noProof/>
                <w:webHidden/>
              </w:rPr>
              <w:tab/>
            </w:r>
            <w:r>
              <w:rPr>
                <w:noProof/>
                <w:webHidden/>
              </w:rPr>
              <w:fldChar w:fldCharType="begin"/>
            </w:r>
            <w:r>
              <w:rPr>
                <w:noProof/>
                <w:webHidden/>
              </w:rPr>
              <w:instrText xml:space="preserve"> PAGEREF _Toc390172098 \h </w:instrText>
            </w:r>
            <w:r>
              <w:rPr>
                <w:noProof/>
                <w:webHidden/>
              </w:rPr>
            </w:r>
            <w:r>
              <w:rPr>
                <w:noProof/>
                <w:webHidden/>
              </w:rPr>
              <w:fldChar w:fldCharType="separate"/>
            </w:r>
            <w:r>
              <w:rPr>
                <w:noProof/>
                <w:webHidden/>
              </w:rPr>
              <w:t>10</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099" w:history="1">
            <w:r w:rsidRPr="004D15DD">
              <w:rPr>
                <w:rStyle w:val="Hyperlink"/>
                <w:noProof/>
              </w:rPr>
              <w:t>Hoofdstuk 3. Korte beschrijving onderdelen</w:t>
            </w:r>
            <w:r>
              <w:rPr>
                <w:noProof/>
                <w:webHidden/>
              </w:rPr>
              <w:tab/>
            </w:r>
            <w:r>
              <w:rPr>
                <w:noProof/>
                <w:webHidden/>
              </w:rPr>
              <w:fldChar w:fldCharType="begin"/>
            </w:r>
            <w:r>
              <w:rPr>
                <w:noProof/>
                <w:webHidden/>
              </w:rPr>
              <w:instrText xml:space="preserve"> PAGEREF _Toc390172099 \h </w:instrText>
            </w:r>
            <w:r>
              <w:rPr>
                <w:noProof/>
                <w:webHidden/>
              </w:rPr>
            </w:r>
            <w:r>
              <w:rPr>
                <w:noProof/>
                <w:webHidden/>
              </w:rPr>
              <w:fldChar w:fldCharType="separate"/>
            </w:r>
            <w:r>
              <w:rPr>
                <w:noProof/>
                <w:webHidden/>
              </w:rPr>
              <w:t>11</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0" w:history="1">
            <w:r w:rsidRPr="004D15DD">
              <w:rPr>
                <w:rStyle w:val="Hyperlink"/>
                <w:noProof/>
              </w:rPr>
              <w:t>Verwelkomen gasten</w:t>
            </w:r>
            <w:r>
              <w:rPr>
                <w:noProof/>
                <w:webHidden/>
              </w:rPr>
              <w:tab/>
            </w:r>
            <w:r>
              <w:rPr>
                <w:noProof/>
                <w:webHidden/>
              </w:rPr>
              <w:fldChar w:fldCharType="begin"/>
            </w:r>
            <w:r>
              <w:rPr>
                <w:noProof/>
                <w:webHidden/>
              </w:rPr>
              <w:instrText xml:space="preserve"> PAGEREF _Toc390172100 \h </w:instrText>
            </w:r>
            <w:r>
              <w:rPr>
                <w:noProof/>
                <w:webHidden/>
              </w:rPr>
            </w:r>
            <w:r>
              <w:rPr>
                <w:noProof/>
                <w:webHidden/>
              </w:rPr>
              <w:fldChar w:fldCharType="separate"/>
            </w:r>
            <w:r>
              <w:rPr>
                <w:noProof/>
                <w:webHidden/>
              </w:rPr>
              <w:t>11</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1" w:history="1">
            <w:r w:rsidRPr="004D15DD">
              <w:rPr>
                <w:rStyle w:val="Hyperlink"/>
                <w:noProof/>
              </w:rPr>
              <w:t>Rondleiding</w:t>
            </w:r>
            <w:r>
              <w:rPr>
                <w:noProof/>
                <w:webHidden/>
              </w:rPr>
              <w:tab/>
            </w:r>
            <w:r>
              <w:rPr>
                <w:noProof/>
                <w:webHidden/>
              </w:rPr>
              <w:fldChar w:fldCharType="begin"/>
            </w:r>
            <w:r>
              <w:rPr>
                <w:noProof/>
                <w:webHidden/>
              </w:rPr>
              <w:instrText xml:space="preserve"> PAGEREF _Toc390172101 \h </w:instrText>
            </w:r>
            <w:r>
              <w:rPr>
                <w:noProof/>
                <w:webHidden/>
              </w:rPr>
            </w:r>
            <w:r>
              <w:rPr>
                <w:noProof/>
                <w:webHidden/>
              </w:rPr>
              <w:fldChar w:fldCharType="separate"/>
            </w:r>
            <w:r>
              <w:rPr>
                <w:noProof/>
                <w:webHidden/>
              </w:rPr>
              <w:t>11</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2" w:history="1">
            <w:r w:rsidRPr="004D15DD">
              <w:rPr>
                <w:rStyle w:val="Hyperlink"/>
                <w:noProof/>
              </w:rPr>
              <w:t>Hanze Hotspot</w:t>
            </w:r>
            <w:r>
              <w:rPr>
                <w:noProof/>
                <w:webHidden/>
              </w:rPr>
              <w:tab/>
            </w:r>
            <w:r>
              <w:rPr>
                <w:noProof/>
                <w:webHidden/>
              </w:rPr>
              <w:fldChar w:fldCharType="begin"/>
            </w:r>
            <w:r>
              <w:rPr>
                <w:noProof/>
                <w:webHidden/>
              </w:rPr>
              <w:instrText xml:space="preserve"> PAGEREF _Toc390172102 \h </w:instrText>
            </w:r>
            <w:r>
              <w:rPr>
                <w:noProof/>
                <w:webHidden/>
              </w:rPr>
            </w:r>
            <w:r>
              <w:rPr>
                <w:noProof/>
                <w:webHidden/>
              </w:rPr>
              <w:fldChar w:fldCharType="separate"/>
            </w:r>
            <w:r>
              <w:rPr>
                <w:noProof/>
                <w:webHidden/>
              </w:rPr>
              <w:t>11</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3" w:history="1">
            <w:r w:rsidRPr="004D15DD">
              <w:rPr>
                <w:rStyle w:val="Hyperlink"/>
                <w:noProof/>
              </w:rPr>
              <w:t>Na afloop</w:t>
            </w:r>
            <w:r>
              <w:rPr>
                <w:noProof/>
                <w:webHidden/>
              </w:rPr>
              <w:tab/>
            </w:r>
            <w:r>
              <w:rPr>
                <w:noProof/>
                <w:webHidden/>
              </w:rPr>
              <w:fldChar w:fldCharType="begin"/>
            </w:r>
            <w:r>
              <w:rPr>
                <w:noProof/>
                <w:webHidden/>
              </w:rPr>
              <w:instrText xml:space="preserve"> PAGEREF _Toc390172103 \h </w:instrText>
            </w:r>
            <w:r>
              <w:rPr>
                <w:noProof/>
                <w:webHidden/>
              </w:rPr>
            </w:r>
            <w:r>
              <w:rPr>
                <w:noProof/>
                <w:webHidden/>
              </w:rPr>
              <w:fldChar w:fldCharType="separate"/>
            </w:r>
            <w:r>
              <w:rPr>
                <w:noProof/>
                <w:webHidden/>
              </w:rPr>
              <w:t>12</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04" w:history="1">
            <w:r w:rsidRPr="004D15DD">
              <w:rPr>
                <w:rStyle w:val="Hyperlink"/>
                <w:noProof/>
              </w:rPr>
              <w:t>Hoofdstuk 4. Promotie</w:t>
            </w:r>
            <w:r>
              <w:rPr>
                <w:noProof/>
                <w:webHidden/>
              </w:rPr>
              <w:tab/>
            </w:r>
            <w:r>
              <w:rPr>
                <w:noProof/>
                <w:webHidden/>
              </w:rPr>
              <w:fldChar w:fldCharType="begin"/>
            </w:r>
            <w:r>
              <w:rPr>
                <w:noProof/>
                <w:webHidden/>
              </w:rPr>
              <w:instrText xml:space="preserve"> PAGEREF _Toc390172104 \h </w:instrText>
            </w:r>
            <w:r>
              <w:rPr>
                <w:noProof/>
                <w:webHidden/>
              </w:rPr>
            </w:r>
            <w:r>
              <w:rPr>
                <w:noProof/>
                <w:webHidden/>
              </w:rPr>
              <w:fldChar w:fldCharType="separate"/>
            </w:r>
            <w:r>
              <w:rPr>
                <w:noProof/>
                <w:webHidden/>
              </w:rPr>
              <w:t>13</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5" w:history="1">
            <w:r w:rsidRPr="004D15DD">
              <w:rPr>
                <w:rStyle w:val="Hyperlink"/>
                <w:noProof/>
              </w:rPr>
              <w:t>Hoofdstuk 5. Kosten</w:t>
            </w:r>
            <w:r>
              <w:rPr>
                <w:noProof/>
                <w:webHidden/>
              </w:rPr>
              <w:tab/>
            </w:r>
            <w:r>
              <w:rPr>
                <w:noProof/>
                <w:webHidden/>
              </w:rPr>
              <w:fldChar w:fldCharType="begin"/>
            </w:r>
            <w:r>
              <w:rPr>
                <w:noProof/>
                <w:webHidden/>
              </w:rPr>
              <w:instrText xml:space="preserve"> PAGEREF _Toc390172105 \h </w:instrText>
            </w:r>
            <w:r>
              <w:rPr>
                <w:noProof/>
                <w:webHidden/>
              </w:rPr>
            </w:r>
            <w:r>
              <w:rPr>
                <w:noProof/>
                <w:webHidden/>
              </w:rPr>
              <w:fldChar w:fldCharType="separate"/>
            </w:r>
            <w:r>
              <w:rPr>
                <w:noProof/>
                <w:webHidden/>
              </w:rPr>
              <w:t>13</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06" w:history="1">
            <w:r w:rsidRPr="004D15DD">
              <w:rPr>
                <w:rStyle w:val="Hyperlink"/>
                <w:noProof/>
              </w:rPr>
              <w:t>Hoofdstuk 6. Even bijstellen en onderhandelen</w:t>
            </w:r>
            <w:r>
              <w:rPr>
                <w:noProof/>
                <w:webHidden/>
              </w:rPr>
              <w:tab/>
            </w:r>
            <w:r>
              <w:rPr>
                <w:noProof/>
                <w:webHidden/>
              </w:rPr>
              <w:fldChar w:fldCharType="begin"/>
            </w:r>
            <w:r>
              <w:rPr>
                <w:noProof/>
                <w:webHidden/>
              </w:rPr>
              <w:instrText xml:space="preserve"> PAGEREF _Toc390172106 \h </w:instrText>
            </w:r>
            <w:r>
              <w:rPr>
                <w:noProof/>
                <w:webHidden/>
              </w:rPr>
            </w:r>
            <w:r>
              <w:rPr>
                <w:noProof/>
                <w:webHidden/>
              </w:rPr>
              <w:fldChar w:fldCharType="separate"/>
            </w:r>
            <w:r>
              <w:rPr>
                <w:noProof/>
                <w:webHidden/>
              </w:rPr>
              <w:t>14</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7" w:history="1">
            <w:r w:rsidRPr="004D15DD">
              <w:rPr>
                <w:rStyle w:val="Hyperlink"/>
                <w:noProof/>
              </w:rPr>
              <w:t>Vooraf</w:t>
            </w:r>
            <w:r>
              <w:rPr>
                <w:noProof/>
                <w:webHidden/>
              </w:rPr>
              <w:tab/>
            </w:r>
            <w:r>
              <w:rPr>
                <w:noProof/>
                <w:webHidden/>
              </w:rPr>
              <w:fldChar w:fldCharType="begin"/>
            </w:r>
            <w:r>
              <w:rPr>
                <w:noProof/>
                <w:webHidden/>
              </w:rPr>
              <w:instrText xml:space="preserve"> PAGEREF _Toc390172107 \h </w:instrText>
            </w:r>
            <w:r>
              <w:rPr>
                <w:noProof/>
                <w:webHidden/>
              </w:rPr>
            </w:r>
            <w:r>
              <w:rPr>
                <w:noProof/>
                <w:webHidden/>
              </w:rPr>
              <w:fldChar w:fldCharType="separate"/>
            </w:r>
            <w:r>
              <w:rPr>
                <w:noProof/>
                <w:webHidden/>
              </w:rPr>
              <w:t>14</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08" w:history="1">
            <w:r w:rsidRPr="004D15DD">
              <w:rPr>
                <w:rStyle w:val="Hyperlink"/>
                <w:noProof/>
              </w:rPr>
              <w:t>Tijdens de dag zelf</w:t>
            </w:r>
            <w:r>
              <w:rPr>
                <w:noProof/>
                <w:webHidden/>
              </w:rPr>
              <w:tab/>
            </w:r>
            <w:r>
              <w:rPr>
                <w:noProof/>
                <w:webHidden/>
              </w:rPr>
              <w:fldChar w:fldCharType="begin"/>
            </w:r>
            <w:r>
              <w:rPr>
                <w:noProof/>
                <w:webHidden/>
              </w:rPr>
              <w:instrText xml:space="preserve"> PAGEREF _Toc390172108 \h </w:instrText>
            </w:r>
            <w:r>
              <w:rPr>
                <w:noProof/>
                <w:webHidden/>
              </w:rPr>
            </w:r>
            <w:r>
              <w:rPr>
                <w:noProof/>
                <w:webHidden/>
              </w:rPr>
              <w:fldChar w:fldCharType="separate"/>
            </w:r>
            <w:r>
              <w:rPr>
                <w:noProof/>
                <w:webHidden/>
              </w:rPr>
              <w:t>14</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09" w:history="1">
            <w:r w:rsidRPr="004D15DD">
              <w:rPr>
                <w:rStyle w:val="Hyperlink"/>
                <w:noProof/>
              </w:rPr>
              <w:t>Hoofdstuk. 7 Draaiboeken</w:t>
            </w:r>
            <w:r>
              <w:rPr>
                <w:noProof/>
                <w:webHidden/>
              </w:rPr>
              <w:tab/>
            </w:r>
            <w:r>
              <w:rPr>
                <w:noProof/>
                <w:webHidden/>
              </w:rPr>
              <w:fldChar w:fldCharType="begin"/>
            </w:r>
            <w:r>
              <w:rPr>
                <w:noProof/>
                <w:webHidden/>
              </w:rPr>
              <w:instrText xml:space="preserve"> PAGEREF _Toc390172109 \h </w:instrText>
            </w:r>
            <w:r>
              <w:rPr>
                <w:noProof/>
                <w:webHidden/>
              </w:rPr>
            </w:r>
            <w:r>
              <w:rPr>
                <w:noProof/>
                <w:webHidden/>
              </w:rPr>
              <w:fldChar w:fldCharType="separate"/>
            </w:r>
            <w:r>
              <w:rPr>
                <w:noProof/>
                <w:webHidden/>
              </w:rPr>
              <w:t>15</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10" w:history="1">
            <w:r w:rsidRPr="004D15DD">
              <w:rPr>
                <w:rStyle w:val="Hyperlink"/>
                <w:noProof/>
              </w:rPr>
              <w:t>Voorbereidingen voorafgaand het evenement</w:t>
            </w:r>
            <w:r>
              <w:rPr>
                <w:noProof/>
                <w:webHidden/>
              </w:rPr>
              <w:tab/>
            </w:r>
            <w:r>
              <w:rPr>
                <w:noProof/>
                <w:webHidden/>
              </w:rPr>
              <w:fldChar w:fldCharType="begin"/>
            </w:r>
            <w:r>
              <w:rPr>
                <w:noProof/>
                <w:webHidden/>
              </w:rPr>
              <w:instrText xml:space="preserve"> PAGEREF _Toc390172110 \h </w:instrText>
            </w:r>
            <w:r>
              <w:rPr>
                <w:noProof/>
                <w:webHidden/>
              </w:rPr>
            </w:r>
            <w:r>
              <w:rPr>
                <w:noProof/>
                <w:webHidden/>
              </w:rPr>
              <w:fldChar w:fldCharType="separate"/>
            </w:r>
            <w:r>
              <w:rPr>
                <w:noProof/>
                <w:webHidden/>
              </w:rPr>
              <w:t>15</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11" w:history="1">
            <w:r w:rsidRPr="004D15DD">
              <w:rPr>
                <w:rStyle w:val="Hyperlink"/>
                <w:noProof/>
              </w:rPr>
              <w:t>Dagdraaiboek ( 31-5-2014 )</w:t>
            </w:r>
            <w:r>
              <w:rPr>
                <w:noProof/>
                <w:webHidden/>
              </w:rPr>
              <w:tab/>
            </w:r>
            <w:r>
              <w:rPr>
                <w:noProof/>
                <w:webHidden/>
              </w:rPr>
              <w:fldChar w:fldCharType="begin"/>
            </w:r>
            <w:r>
              <w:rPr>
                <w:noProof/>
                <w:webHidden/>
              </w:rPr>
              <w:instrText xml:space="preserve"> PAGEREF _Toc390172111 \h </w:instrText>
            </w:r>
            <w:r>
              <w:rPr>
                <w:noProof/>
                <w:webHidden/>
              </w:rPr>
            </w:r>
            <w:r>
              <w:rPr>
                <w:noProof/>
                <w:webHidden/>
              </w:rPr>
              <w:fldChar w:fldCharType="separate"/>
            </w:r>
            <w:r>
              <w:rPr>
                <w:noProof/>
                <w:webHidden/>
              </w:rPr>
              <w:t>16</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112" w:history="1">
            <w:r w:rsidRPr="004D15DD">
              <w:rPr>
                <w:rStyle w:val="Hyperlink"/>
                <w:noProof/>
              </w:rPr>
              <w:t>Conclusie</w:t>
            </w:r>
            <w:r>
              <w:rPr>
                <w:noProof/>
                <w:webHidden/>
              </w:rPr>
              <w:tab/>
            </w:r>
            <w:r>
              <w:rPr>
                <w:noProof/>
                <w:webHidden/>
              </w:rPr>
              <w:fldChar w:fldCharType="begin"/>
            </w:r>
            <w:r>
              <w:rPr>
                <w:noProof/>
                <w:webHidden/>
              </w:rPr>
              <w:instrText xml:space="preserve"> PAGEREF _Toc390172112 \h </w:instrText>
            </w:r>
            <w:r>
              <w:rPr>
                <w:noProof/>
                <w:webHidden/>
              </w:rPr>
            </w:r>
            <w:r>
              <w:rPr>
                <w:noProof/>
                <w:webHidden/>
              </w:rPr>
              <w:fldChar w:fldCharType="separate"/>
            </w:r>
            <w:r>
              <w:rPr>
                <w:noProof/>
                <w:webHidden/>
              </w:rPr>
              <w:t>17</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113" w:history="1">
            <w:r w:rsidRPr="004D15DD">
              <w:rPr>
                <w:rStyle w:val="Hyperlink"/>
                <w:noProof/>
              </w:rPr>
              <w:t>Nawoord</w:t>
            </w:r>
            <w:r>
              <w:rPr>
                <w:noProof/>
                <w:webHidden/>
              </w:rPr>
              <w:tab/>
            </w:r>
            <w:r>
              <w:rPr>
                <w:noProof/>
                <w:webHidden/>
              </w:rPr>
              <w:fldChar w:fldCharType="begin"/>
            </w:r>
            <w:r>
              <w:rPr>
                <w:noProof/>
                <w:webHidden/>
              </w:rPr>
              <w:instrText xml:space="preserve"> PAGEREF _Toc390172113 \h </w:instrText>
            </w:r>
            <w:r>
              <w:rPr>
                <w:noProof/>
                <w:webHidden/>
              </w:rPr>
            </w:r>
            <w:r>
              <w:rPr>
                <w:noProof/>
                <w:webHidden/>
              </w:rPr>
              <w:fldChar w:fldCharType="separate"/>
            </w:r>
            <w:r>
              <w:rPr>
                <w:noProof/>
                <w:webHidden/>
              </w:rPr>
              <w:t>18</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114" w:history="1">
            <w:r w:rsidRPr="004D15DD">
              <w:rPr>
                <w:rStyle w:val="Hyperlink"/>
                <w:noProof/>
              </w:rPr>
              <w:t>Bronnen</w:t>
            </w:r>
            <w:r>
              <w:rPr>
                <w:noProof/>
                <w:webHidden/>
              </w:rPr>
              <w:tab/>
            </w:r>
            <w:r>
              <w:rPr>
                <w:noProof/>
                <w:webHidden/>
              </w:rPr>
              <w:fldChar w:fldCharType="begin"/>
            </w:r>
            <w:r>
              <w:rPr>
                <w:noProof/>
                <w:webHidden/>
              </w:rPr>
              <w:instrText xml:space="preserve"> PAGEREF _Toc390172114 \h </w:instrText>
            </w:r>
            <w:r>
              <w:rPr>
                <w:noProof/>
                <w:webHidden/>
              </w:rPr>
            </w:r>
            <w:r>
              <w:rPr>
                <w:noProof/>
                <w:webHidden/>
              </w:rPr>
              <w:fldChar w:fldCharType="separate"/>
            </w:r>
            <w:r>
              <w:rPr>
                <w:noProof/>
                <w:webHidden/>
              </w:rPr>
              <w:t>19</w:t>
            </w:r>
            <w:r>
              <w:rPr>
                <w:noProof/>
                <w:webHidden/>
              </w:rPr>
              <w:fldChar w:fldCharType="end"/>
            </w:r>
          </w:hyperlink>
        </w:p>
        <w:p w:rsidR="00310DBA" w:rsidRDefault="00310DBA">
          <w:pPr>
            <w:pStyle w:val="TOC1"/>
            <w:tabs>
              <w:tab w:val="right" w:leader="dot" w:pos="9062"/>
            </w:tabs>
            <w:rPr>
              <w:rFonts w:eastAsiaTheme="minorEastAsia"/>
              <w:noProof/>
              <w:lang w:eastAsia="nl-NL"/>
            </w:rPr>
          </w:pPr>
          <w:hyperlink w:anchor="_Toc390172115" w:history="1">
            <w:r w:rsidRPr="004D15DD">
              <w:rPr>
                <w:rStyle w:val="Hyperlink"/>
                <w:rFonts w:asciiTheme="majorHAnsi" w:eastAsiaTheme="majorEastAsia" w:hAnsiTheme="majorHAnsi" w:cstheme="majorBidi"/>
                <w:b/>
                <w:bCs/>
                <w:noProof/>
              </w:rPr>
              <w:t>Bijlagen</w:t>
            </w:r>
            <w:r>
              <w:rPr>
                <w:noProof/>
                <w:webHidden/>
              </w:rPr>
              <w:tab/>
            </w:r>
            <w:r>
              <w:rPr>
                <w:noProof/>
                <w:webHidden/>
              </w:rPr>
              <w:fldChar w:fldCharType="begin"/>
            </w:r>
            <w:r>
              <w:rPr>
                <w:noProof/>
                <w:webHidden/>
              </w:rPr>
              <w:instrText xml:space="preserve"> PAGEREF _Toc390172115 \h </w:instrText>
            </w:r>
            <w:r>
              <w:rPr>
                <w:noProof/>
                <w:webHidden/>
              </w:rPr>
            </w:r>
            <w:r>
              <w:rPr>
                <w:noProof/>
                <w:webHidden/>
              </w:rPr>
              <w:fldChar w:fldCharType="separate"/>
            </w:r>
            <w:r>
              <w:rPr>
                <w:noProof/>
                <w:webHidden/>
              </w:rPr>
              <w:t>19</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16" w:history="1">
            <w:r w:rsidRPr="004D15DD">
              <w:rPr>
                <w:rStyle w:val="Hyperlink"/>
                <w:noProof/>
              </w:rPr>
              <w:t>Bijlage 1: Poster Hanze Hotspot</w:t>
            </w:r>
            <w:r>
              <w:rPr>
                <w:noProof/>
                <w:webHidden/>
              </w:rPr>
              <w:tab/>
            </w:r>
            <w:r>
              <w:rPr>
                <w:noProof/>
                <w:webHidden/>
              </w:rPr>
              <w:fldChar w:fldCharType="begin"/>
            </w:r>
            <w:r>
              <w:rPr>
                <w:noProof/>
                <w:webHidden/>
              </w:rPr>
              <w:instrText xml:space="preserve"> PAGEREF _Toc390172116 \h </w:instrText>
            </w:r>
            <w:r>
              <w:rPr>
                <w:noProof/>
                <w:webHidden/>
              </w:rPr>
            </w:r>
            <w:r>
              <w:rPr>
                <w:noProof/>
                <w:webHidden/>
              </w:rPr>
              <w:fldChar w:fldCharType="separate"/>
            </w:r>
            <w:r>
              <w:rPr>
                <w:noProof/>
                <w:webHidden/>
              </w:rPr>
              <w:t>19</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17" w:history="1">
            <w:r w:rsidRPr="004D15DD">
              <w:rPr>
                <w:rStyle w:val="Hyperlink"/>
                <w:noProof/>
              </w:rPr>
              <w:t>Bijlage 2: Flyer/Poster</w:t>
            </w:r>
            <w:r>
              <w:rPr>
                <w:noProof/>
                <w:webHidden/>
              </w:rPr>
              <w:tab/>
            </w:r>
            <w:r>
              <w:rPr>
                <w:noProof/>
                <w:webHidden/>
              </w:rPr>
              <w:fldChar w:fldCharType="begin"/>
            </w:r>
            <w:r>
              <w:rPr>
                <w:noProof/>
                <w:webHidden/>
              </w:rPr>
              <w:instrText xml:space="preserve"> PAGEREF _Toc390172117 \h </w:instrText>
            </w:r>
            <w:r>
              <w:rPr>
                <w:noProof/>
                <w:webHidden/>
              </w:rPr>
            </w:r>
            <w:r>
              <w:rPr>
                <w:noProof/>
                <w:webHidden/>
              </w:rPr>
              <w:fldChar w:fldCharType="separate"/>
            </w:r>
            <w:r>
              <w:rPr>
                <w:noProof/>
                <w:webHidden/>
              </w:rPr>
              <w:t>20</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18" w:history="1">
            <w:r w:rsidRPr="004D15DD">
              <w:rPr>
                <w:rStyle w:val="Hyperlink"/>
                <w:noProof/>
              </w:rPr>
              <w:t>Bijlage 3: Evaluatie Marc</w:t>
            </w:r>
            <w:r>
              <w:rPr>
                <w:noProof/>
                <w:webHidden/>
              </w:rPr>
              <w:tab/>
            </w:r>
            <w:r>
              <w:rPr>
                <w:noProof/>
                <w:webHidden/>
              </w:rPr>
              <w:fldChar w:fldCharType="begin"/>
            </w:r>
            <w:r>
              <w:rPr>
                <w:noProof/>
                <w:webHidden/>
              </w:rPr>
              <w:instrText xml:space="preserve"> PAGEREF _Toc390172118 \h </w:instrText>
            </w:r>
            <w:r>
              <w:rPr>
                <w:noProof/>
                <w:webHidden/>
              </w:rPr>
            </w:r>
            <w:r>
              <w:rPr>
                <w:noProof/>
                <w:webHidden/>
              </w:rPr>
              <w:fldChar w:fldCharType="separate"/>
            </w:r>
            <w:r>
              <w:rPr>
                <w:noProof/>
                <w:webHidden/>
              </w:rPr>
              <w:t>22</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19" w:history="1">
            <w:r w:rsidRPr="004D15DD">
              <w:rPr>
                <w:rStyle w:val="Hyperlink"/>
                <w:noProof/>
              </w:rPr>
              <w:t>Bijlage 4: Evaluatie Mick</w:t>
            </w:r>
            <w:r>
              <w:rPr>
                <w:noProof/>
                <w:webHidden/>
              </w:rPr>
              <w:tab/>
            </w:r>
            <w:r>
              <w:rPr>
                <w:noProof/>
                <w:webHidden/>
              </w:rPr>
              <w:fldChar w:fldCharType="begin"/>
            </w:r>
            <w:r>
              <w:rPr>
                <w:noProof/>
                <w:webHidden/>
              </w:rPr>
              <w:instrText xml:space="preserve"> PAGEREF _Toc390172119 \h </w:instrText>
            </w:r>
            <w:r>
              <w:rPr>
                <w:noProof/>
                <w:webHidden/>
              </w:rPr>
            </w:r>
            <w:r>
              <w:rPr>
                <w:noProof/>
                <w:webHidden/>
              </w:rPr>
              <w:fldChar w:fldCharType="separate"/>
            </w:r>
            <w:r>
              <w:rPr>
                <w:noProof/>
                <w:webHidden/>
              </w:rPr>
              <w:t>26</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20" w:history="1">
            <w:r w:rsidRPr="004D15DD">
              <w:rPr>
                <w:rStyle w:val="Hyperlink"/>
                <w:noProof/>
              </w:rPr>
              <w:t>Bijlage 5: Evaluatie Bram</w:t>
            </w:r>
            <w:r>
              <w:rPr>
                <w:noProof/>
                <w:webHidden/>
              </w:rPr>
              <w:tab/>
            </w:r>
            <w:r>
              <w:rPr>
                <w:noProof/>
                <w:webHidden/>
              </w:rPr>
              <w:fldChar w:fldCharType="begin"/>
            </w:r>
            <w:r>
              <w:rPr>
                <w:noProof/>
                <w:webHidden/>
              </w:rPr>
              <w:instrText xml:space="preserve"> PAGEREF _Toc390172120 \h </w:instrText>
            </w:r>
            <w:r>
              <w:rPr>
                <w:noProof/>
                <w:webHidden/>
              </w:rPr>
            </w:r>
            <w:r>
              <w:rPr>
                <w:noProof/>
                <w:webHidden/>
              </w:rPr>
              <w:fldChar w:fldCharType="separate"/>
            </w:r>
            <w:r>
              <w:rPr>
                <w:noProof/>
                <w:webHidden/>
              </w:rPr>
              <w:t>30</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21" w:history="1">
            <w:r w:rsidRPr="004D15DD">
              <w:rPr>
                <w:rStyle w:val="Hyperlink"/>
                <w:noProof/>
              </w:rPr>
              <w:t>Bijlage 6: Evaluaties over elkaar</w:t>
            </w:r>
            <w:r>
              <w:rPr>
                <w:noProof/>
                <w:webHidden/>
              </w:rPr>
              <w:tab/>
            </w:r>
            <w:r>
              <w:rPr>
                <w:noProof/>
                <w:webHidden/>
              </w:rPr>
              <w:fldChar w:fldCharType="begin"/>
            </w:r>
            <w:r>
              <w:rPr>
                <w:noProof/>
                <w:webHidden/>
              </w:rPr>
              <w:instrText xml:space="preserve"> PAGEREF _Toc390172121 \h </w:instrText>
            </w:r>
            <w:r>
              <w:rPr>
                <w:noProof/>
                <w:webHidden/>
              </w:rPr>
            </w:r>
            <w:r>
              <w:rPr>
                <w:noProof/>
                <w:webHidden/>
              </w:rPr>
              <w:fldChar w:fldCharType="separate"/>
            </w:r>
            <w:r>
              <w:rPr>
                <w:noProof/>
                <w:webHidden/>
              </w:rPr>
              <w:t>34</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2" w:history="1">
            <w:r w:rsidRPr="004D15DD">
              <w:rPr>
                <w:rStyle w:val="Hyperlink"/>
                <w:noProof/>
              </w:rPr>
              <w:t>Evaluaties van Marc over Mick en Bram</w:t>
            </w:r>
            <w:r>
              <w:rPr>
                <w:noProof/>
                <w:webHidden/>
              </w:rPr>
              <w:tab/>
            </w:r>
            <w:r>
              <w:rPr>
                <w:noProof/>
                <w:webHidden/>
              </w:rPr>
              <w:fldChar w:fldCharType="begin"/>
            </w:r>
            <w:r>
              <w:rPr>
                <w:noProof/>
                <w:webHidden/>
              </w:rPr>
              <w:instrText xml:space="preserve"> PAGEREF _Toc390172122 \h </w:instrText>
            </w:r>
            <w:r>
              <w:rPr>
                <w:noProof/>
                <w:webHidden/>
              </w:rPr>
            </w:r>
            <w:r>
              <w:rPr>
                <w:noProof/>
                <w:webHidden/>
              </w:rPr>
              <w:fldChar w:fldCharType="separate"/>
            </w:r>
            <w:r>
              <w:rPr>
                <w:noProof/>
                <w:webHidden/>
              </w:rPr>
              <w:t>34</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3" w:history="1">
            <w:r w:rsidRPr="004D15DD">
              <w:rPr>
                <w:rStyle w:val="Hyperlink"/>
                <w:noProof/>
              </w:rPr>
              <w:t>Evaluaties van Mick over Marc en Bram</w:t>
            </w:r>
            <w:r>
              <w:rPr>
                <w:noProof/>
                <w:webHidden/>
              </w:rPr>
              <w:tab/>
            </w:r>
            <w:r>
              <w:rPr>
                <w:noProof/>
                <w:webHidden/>
              </w:rPr>
              <w:fldChar w:fldCharType="begin"/>
            </w:r>
            <w:r>
              <w:rPr>
                <w:noProof/>
                <w:webHidden/>
              </w:rPr>
              <w:instrText xml:space="preserve"> PAGEREF _Toc390172123 \h </w:instrText>
            </w:r>
            <w:r>
              <w:rPr>
                <w:noProof/>
                <w:webHidden/>
              </w:rPr>
            </w:r>
            <w:r>
              <w:rPr>
                <w:noProof/>
                <w:webHidden/>
              </w:rPr>
              <w:fldChar w:fldCharType="separate"/>
            </w:r>
            <w:r>
              <w:rPr>
                <w:noProof/>
                <w:webHidden/>
              </w:rPr>
              <w:t>36</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4" w:history="1">
            <w:r w:rsidRPr="004D15DD">
              <w:rPr>
                <w:rStyle w:val="Hyperlink"/>
                <w:noProof/>
              </w:rPr>
              <w:t>Evaluaties van Bram over Mick en Marc</w:t>
            </w:r>
            <w:r>
              <w:rPr>
                <w:noProof/>
                <w:webHidden/>
              </w:rPr>
              <w:tab/>
            </w:r>
            <w:r>
              <w:rPr>
                <w:noProof/>
                <w:webHidden/>
              </w:rPr>
              <w:fldChar w:fldCharType="begin"/>
            </w:r>
            <w:r>
              <w:rPr>
                <w:noProof/>
                <w:webHidden/>
              </w:rPr>
              <w:instrText xml:space="preserve"> PAGEREF _Toc390172124 \h </w:instrText>
            </w:r>
            <w:r>
              <w:rPr>
                <w:noProof/>
                <w:webHidden/>
              </w:rPr>
            </w:r>
            <w:r>
              <w:rPr>
                <w:noProof/>
                <w:webHidden/>
              </w:rPr>
              <w:fldChar w:fldCharType="separate"/>
            </w:r>
            <w:r>
              <w:rPr>
                <w:noProof/>
                <w:webHidden/>
              </w:rPr>
              <w:t>37</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25" w:history="1">
            <w:r w:rsidRPr="004D15DD">
              <w:rPr>
                <w:rStyle w:val="Hyperlink"/>
                <w:noProof/>
              </w:rPr>
              <w:t>Bijlage 7: Logboeken</w:t>
            </w:r>
            <w:r>
              <w:rPr>
                <w:noProof/>
                <w:webHidden/>
              </w:rPr>
              <w:tab/>
            </w:r>
            <w:r>
              <w:rPr>
                <w:noProof/>
                <w:webHidden/>
              </w:rPr>
              <w:fldChar w:fldCharType="begin"/>
            </w:r>
            <w:r>
              <w:rPr>
                <w:noProof/>
                <w:webHidden/>
              </w:rPr>
              <w:instrText xml:space="preserve"> PAGEREF _Toc390172125 \h </w:instrText>
            </w:r>
            <w:r>
              <w:rPr>
                <w:noProof/>
                <w:webHidden/>
              </w:rPr>
            </w:r>
            <w:r>
              <w:rPr>
                <w:noProof/>
                <w:webHidden/>
              </w:rPr>
              <w:fldChar w:fldCharType="separate"/>
            </w:r>
            <w:r>
              <w:rPr>
                <w:noProof/>
                <w:webHidden/>
              </w:rPr>
              <w:t>38</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6" w:history="1">
            <w:r w:rsidRPr="004D15DD">
              <w:rPr>
                <w:rStyle w:val="Hyperlink"/>
                <w:noProof/>
              </w:rPr>
              <w:t>Logboek Marc Arkes</w:t>
            </w:r>
            <w:r>
              <w:rPr>
                <w:noProof/>
                <w:webHidden/>
              </w:rPr>
              <w:tab/>
            </w:r>
            <w:r>
              <w:rPr>
                <w:noProof/>
                <w:webHidden/>
              </w:rPr>
              <w:fldChar w:fldCharType="begin"/>
            </w:r>
            <w:r>
              <w:rPr>
                <w:noProof/>
                <w:webHidden/>
              </w:rPr>
              <w:instrText xml:space="preserve"> PAGEREF _Toc390172126 \h </w:instrText>
            </w:r>
            <w:r>
              <w:rPr>
                <w:noProof/>
                <w:webHidden/>
              </w:rPr>
            </w:r>
            <w:r>
              <w:rPr>
                <w:noProof/>
                <w:webHidden/>
              </w:rPr>
              <w:fldChar w:fldCharType="separate"/>
            </w:r>
            <w:r>
              <w:rPr>
                <w:noProof/>
                <w:webHidden/>
              </w:rPr>
              <w:t>38</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7" w:history="1">
            <w:r w:rsidRPr="004D15DD">
              <w:rPr>
                <w:rStyle w:val="Hyperlink"/>
                <w:noProof/>
              </w:rPr>
              <w:t>Logboek Mick Bolland</w:t>
            </w:r>
            <w:r>
              <w:rPr>
                <w:noProof/>
                <w:webHidden/>
              </w:rPr>
              <w:tab/>
            </w:r>
            <w:r>
              <w:rPr>
                <w:noProof/>
                <w:webHidden/>
              </w:rPr>
              <w:fldChar w:fldCharType="begin"/>
            </w:r>
            <w:r>
              <w:rPr>
                <w:noProof/>
                <w:webHidden/>
              </w:rPr>
              <w:instrText xml:space="preserve"> PAGEREF _Toc390172127 \h </w:instrText>
            </w:r>
            <w:r>
              <w:rPr>
                <w:noProof/>
                <w:webHidden/>
              </w:rPr>
            </w:r>
            <w:r>
              <w:rPr>
                <w:noProof/>
                <w:webHidden/>
              </w:rPr>
              <w:fldChar w:fldCharType="separate"/>
            </w:r>
            <w:r>
              <w:rPr>
                <w:noProof/>
                <w:webHidden/>
              </w:rPr>
              <w:t>44</w:t>
            </w:r>
            <w:r>
              <w:rPr>
                <w:noProof/>
                <w:webHidden/>
              </w:rPr>
              <w:fldChar w:fldCharType="end"/>
            </w:r>
          </w:hyperlink>
        </w:p>
        <w:p w:rsidR="00310DBA" w:rsidRDefault="00310DBA">
          <w:pPr>
            <w:pStyle w:val="TOC3"/>
            <w:tabs>
              <w:tab w:val="right" w:leader="dot" w:pos="9062"/>
            </w:tabs>
            <w:rPr>
              <w:rFonts w:eastAsiaTheme="minorEastAsia"/>
              <w:noProof/>
              <w:lang w:eastAsia="nl-NL"/>
            </w:rPr>
          </w:pPr>
          <w:hyperlink w:anchor="_Toc390172128" w:history="1">
            <w:r w:rsidRPr="004D15DD">
              <w:rPr>
                <w:rStyle w:val="Hyperlink"/>
                <w:noProof/>
              </w:rPr>
              <w:t>Logboek Bram Smit</w:t>
            </w:r>
            <w:r>
              <w:rPr>
                <w:noProof/>
                <w:webHidden/>
              </w:rPr>
              <w:tab/>
            </w:r>
            <w:r>
              <w:rPr>
                <w:noProof/>
                <w:webHidden/>
              </w:rPr>
              <w:fldChar w:fldCharType="begin"/>
            </w:r>
            <w:r>
              <w:rPr>
                <w:noProof/>
                <w:webHidden/>
              </w:rPr>
              <w:instrText xml:space="preserve"> PAGEREF _Toc390172128 \h </w:instrText>
            </w:r>
            <w:r>
              <w:rPr>
                <w:noProof/>
                <w:webHidden/>
              </w:rPr>
            </w:r>
            <w:r>
              <w:rPr>
                <w:noProof/>
                <w:webHidden/>
              </w:rPr>
              <w:fldChar w:fldCharType="separate"/>
            </w:r>
            <w:r>
              <w:rPr>
                <w:noProof/>
                <w:webHidden/>
              </w:rPr>
              <w:t>45</w:t>
            </w:r>
            <w:r>
              <w:rPr>
                <w:noProof/>
                <w:webHidden/>
              </w:rPr>
              <w:fldChar w:fldCharType="end"/>
            </w:r>
          </w:hyperlink>
        </w:p>
        <w:p w:rsidR="00310DBA" w:rsidRDefault="00310DBA">
          <w:pPr>
            <w:pStyle w:val="TOC2"/>
            <w:tabs>
              <w:tab w:val="right" w:leader="dot" w:pos="9062"/>
            </w:tabs>
            <w:rPr>
              <w:rFonts w:eastAsiaTheme="minorEastAsia"/>
              <w:noProof/>
              <w:lang w:eastAsia="nl-NL"/>
            </w:rPr>
          </w:pPr>
          <w:hyperlink w:anchor="_Toc390172129" w:history="1">
            <w:r w:rsidRPr="004D15DD">
              <w:rPr>
                <w:rStyle w:val="Hyperlink"/>
                <w:noProof/>
              </w:rPr>
              <w:t>Bijlage 8: Enquete drijfverenmodel</w:t>
            </w:r>
            <w:r>
              <w:rPr>
                <w:noProof/>
                <w:webHidden/>
              </w:rPr>
              <w:tab/>
            </w:r>
            <w:r>
              <w:rPr>
                <w:noProof/>
                <w:webHidden/>
              </w:rPr>
              <w:fldChar w:fldCharType="begin"/>
            </w:r>
            <w:r>
              <w:rPr>
                <w:noProof/>
                <w:webHidden/>
              </w:rPr>
              <w:instrText xml:space="preserve"> PAGEREF _Toc390172129 \h </w:instrText>
            </w:r>
            <w:r>
              <w:rPr>
                <w:noProof/>
                <w:webHidden/>
              </w:rPr>
            </w:r>
            <w:r>
              <w:rPr>
                <w:noProof/>
                <w:webHidden/>
              </w:rPr>
              <w:fldChar w:fldCharType="separate"/>
            </w:r>
            <w:r>
              <w:rPr>
                <w:noProof/>
                <w:webHidden/>
              </w:rPr>
              <w:t>46</w:t>
            </w:r>
            <w:r>
              <w:rPr>
                <w:noProof/>
                <w:webHidden/>
              </w:rPr>
              <w:fldChar w:fldCharType="end"/>
            </w:r>
          </w:hyperlink>
        </w:p>
        <w:p w:rsidR="006A0B32" w:rsidRPr="006A0B32" w:rsidRDefault="006A0B32" w:rsidP="006A0B32">
          <w:r w:rsidRPr="006A0B32">
            <w:rPr>
              <w:b/>
              <w:bCs/>
            </w:rPr>
            <w:fldChar w:fldCharType="end"/>
          </w:r>
        </w:p>
      </w:sdtContent>
    </w:sdt>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EF44CB">
      <w:pPr>
        <w:pStyle w:val="Heading1"/>
      </w:pPr>
    </w:p>
    <w:p w:rsidR="0079118F" w:rsidRDefault="0079118F" w:rsidP="0079118F"/>
    <w:p w:rsidR="006A0B32" w:rsidRDefault="00EF44CB" w:rsidP="00EF44CB">
      <w:pPr>
        <w:pStyle w:val="Heading1"/>
      </w:pPr>
      <w:bookmarkStart w:id="2" w:name="_Toc390172087"/>
      <w:r>
        <w:lastRenderedPageBreak/>
        <w:t>Inleiding</w:t>
      </w:r>
      <w:bookmarkEnd w:id="2"/>
    </w:p>
    <w:p w:rsidR="00AA5EA1" w:rsidRDefault="005564B7" w:rsidP="00AA5EA1">
      <w:r>
        <w:t>In dit verslag komen diverse aspecten van de stage aan bod.</w:t>
      </w:r>
    </w:p>
    <w:p w:rsidR="005564B7" w:rsidRDefault="005564B7" w:rsidP="00AA5EA1">
      <w:r>
        <w:t>Allereerst is er een korte samenvatting te vinden, in deze samenvatting wordt er in het kort besproken hoe de stage verlopen is en wat wij zoal gedaan hebben.</w:t>
      </w:r>
    </w:p>
    <w:p w:rsidR="005564B7" w:rsidRDefault="005564B7" w:rsidP="00AA5EA1">
      <w:r>
        <w:t>Hierna volgt de uitwerking van opdracht 1, dit betreft de opdracht leiderschap. Hierbij ging het om het in kaart brengen van wat voor type leider de manager bij het stageadres was.</w:t>
      </w:r>
    </w:p>
    <w:p w:rsidR="005564B7" w:rsidRDefault="005564B7" w:rsidP="00AA5EA1">
      <w:r>
        <w:t xml:space="preserve">Als volgt is er de uitwerking van opdracht 2, Dit betrof het </w:t>
      </w:r>
      <w:r w:rsidR="00E747AC">
        <w:t>stramien</w:t>
      </w:r>
      <w:r>
        <w:t>. Dit houdt in wat de exacte werkzaamheden betreffen binnen het bedrijf.</w:t>
      </w:r>
    </w:p>
    <w:p w:rsidR="005564B7" w:rsidRDefault="005564B7" w:rsidP="00AA5EA1">
      <w:r>
        <w:t>Als derde was er opdracht drie, hier werd gekeken naar wat voor type klanten er zich binnen de sportschool bevonden.</w:t>
      </w:r>
    </w:p>
    <w:p w:rsidR="005564B7" w:rsidRDefault="005564B7" w:rsidP="00AA5EA1">
      <w:r>
        <w:t xml:space="preserve">Tot slot is er nog de uitwerking van de </w:t>
      </w:r>
      <w:r w:rsidR="00E747AC">
        <w:t>stage specifieke</w:t>
      </w:r>
      <w:r>
        <w:t xml:space="preserve"> opdracht, de open dag.</w:t>
      </w:r>
    </w:p>
    <w:p w:rsidR="005564B7" w:rsidRPr="00AA5EA1" w:rsidRDefault="005564B7" w:rsidP="00AA5EA1">
      <w:r>
        <w:t>Veel leesplezier!</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EF44CB" w:rsidRDefault="00EF44CB" w:rsidP="00EF44CB">
      <w:pPr>
        <w:pStyle w:val="Heading1"/>
      </w:pPr>
    </w:p>
    <w:p w:rsidR="00EF44CB" w:rsidRDefault="00EF44CB" w:rsidP="00EF44CB">
      <w:pPr>
        <w:pStyle w:val="Heading1"/>
      </w:pPr>
    </w:p>
    <w:p w:rsidR="00EF44CB" w:rsidRDefault="00EF44CB" w:rsidP="00EF44CB">
      <w:pPr>
        <w:pStyle w:val="Heading1"/>
      </w:pPr>
    </w:p>
    <w:p w:rsidR="00EF44CB" w:rsidRDefault="00EF44CB" w:rsidP="00EF44CB">
      <w:pPr>
        <w:pStyle w:val="Heading1"/>
      </w:pPr>
    </w:p>
    <w:p w:rsidR="005564B7" w:rsidRPr="005564B7" w:rsidRDefault="005564B7" w:rsidP="005564B7"/>
    <w:p w:rsidR="00EF44CB" w:rsidRDefault="00EF44CB" w:rsidP="00EF44CB">
      <w:pPr>
        <w:pStyle w:val="Heading1"/>
      </w:pPr>
    </w:p>
    <w:p w:rsidR="005564B7" w:rsidRDefault="005564B7" w:rsidP="00EF44CB">
      <w:pPr>
        <w:pStyle w:val="Heading1"/>
      </w:pPr>
    </w:p>
    <w:p w:rsidR="005564B7" w:rsidRDefault="005564B7" w:rsidP="005564B7"/>
    <w:p w:rsidR="005564B7" w:rsidRPr="005564B7" w:rsidRDefault="005564B7" w:rsidP="005564B7"/>
    <w:p w:rsidR="00772271" w:rsidRDefault="00EF44CB" w:rsidP="00EF44CB">
      <w:pPr>
        <w:pStyle w:val="Heading1"/>
      </w:pPr>
      <w:bookmarkStart w:id="3" w:name="_Toc390172088"/>
      <w:r>
        <w:lastRenderedPageBreak/>
        <w:t>Opdracht 1</w:t>
      </w:r>
      <w:bookmarkEnd w:id="3"/>
    </w:p>
    <w:p w:rsidR="00262CC3" w:rsidRDefault="00262CC3" w:rsidP="00262CC3">
      <w:r>
        <w:t xml:space="preserve">In de eerste opdracht van dit verslag bespreken wij de leiderschapsstijlen van onze stagebegeleider. Dit doen we door gebruik te maken van een aantal modellen die we tijdens de werk -en hoorcolleges uitgelegd hebben gekregen . Eerst zullen we de verschillende leiderschapsstijlen benoemen en uitleggen. Hierna zullen we toelichting geven aan de hand van voorbeelden, waarom onze leidinggevende(n) juist deze  stijl handteren. Nadat we deze geobserveerd hebben  en door gesprekken die we met de begeleiders hebben gehad. </w:t>
      </w:r>
    </w:p>
    <w:p w:rsidR="00262CC3" w:rsidRDefault="00262CC3" w:rsidP="00262CC3">
      <w:pPr>
        <w:widowControl w:val="0"/>
        <w:suppressAutoHyphens/>
        <w:autoSpaceDN w:val="0"/>
        <w:textAlignment w:val="baseline"/>
        <w:rPr>
          <w:rFonts w:eastAsia="Arial Unicode MS" w:cs="Arial Unicode MS"/>
          <w:kern w:val="3"/>
          <w:lang w:eastAsia="nl-NL"/>
        </w:rPr>
      </w:pPr>
      <w:r>
        <w:rPr>
          <w:rFonts w:eastAsia="Arial Unicode MS" w:cs="Arial Unicode MS"/>
          <w:kern w:val="3"/>
          <w:lang w:eastAsia="nl-NL"/>
        </w:rPr>
        <w:t>We gaan bij deze opdracht uit van het model van situationeel leiderschap. Leiderschap betekend het vermogen om een groep zo te beïnvloeden zodat bepaalde doelen worden bereikt.  situationeel leiderschap stelt dat er vier basisstijlen zijn van leiderschap. Dit kan onderverdeeld worden in de mate van taakgerichtheid en persoonsgerichtheid van een leider. De meest effectieve leiderschapsstijl is situatie-afhankelijk, namelijk van het niveau van de groep waaraan leiding wordt gegeven.</w:t>
      </w:r>
    </w:p>
    <w:p w:rsidR="00262CC3" w:rsidRDefault="00262CC3" w:rsidP="00262CC3">
      <w:pPr>
        <w:rPr>
          <w:rFonts w:eastAsiaTheme="minorEastAsia"/>
        </w:rPr>
      </w:pPr>
    </w:p>
    <w:p w:rsidR="00262CC3" w:rsidRDefault="00262CC3" w:rsidP="00262CC3">
      <w:r>
        <w:rPr>
          <w:noProof/>
          <w:lang w:eastAsia="nl-NL"/>
        </w:rPr>
        <w:drawing>
          <wp:anchor distT="0" distB="0" distL="114300" distR="114300" simplePos="0" relativeHeight="251678720" behindDoc="1" locked="0" layoutInCell="1" allowOverlap="1">
            <wp:simplePos x="0" y="0"/>
            <wp:positionH relativeFrom="column">
              <wp:posOffset>405765</wp:posOffset>
            </wp:positionH>
            <wp:positionV relativeFrom="paragraph">
              <wp:posOffset>92710</wp:posOffset>
            </wp:positionV>
            <wp:extent cx="4441190" cy="2879725"/>
            <wp:effectExtent l="0" t="0" r="0" b="0"/>
            <wp:wrapThrough wrapText="bothSides">
              <wp:wrapPolygon edited="0">
                <wp:start x="0" y="0"/>
                <wp:lineTo x="0" y="21433"/>
                <wp:lineTo x="21495" y="21433"/>
                <wp:lineTo x="2149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190" cy="2879725"/>
                    </a:xfrm>
                    <a:prstGeom prst="rect">
                      <a:avLst/>
                    </a:prstGeom>
                    <a:noFill/>
                  </pic:spPr>
                </pic:pic>
              </a:graphicData>
            </a:graphic>
            <wp14:sizeRelH relativeFrom="page">
              <wp14:pctWidth>0</wp14:pctWidth>
            </wp14:sizeRelH>
            <wp14:sizeRelV relativeFrom="page">
              <wp14:pctHeight>0</wp14:pctHeight>
            </wp14:sizeRelV>
          </wp:anchor>
        </w:drawing>
      </w:r>
    </w:p>
    <w:p w:rsidR="00262CC3" w:rsidRDefault="00262CC3" w:rsidP="00262CC3">
      <w:r>
        <w:t xml:space="preserve"> </w:t>
      </w:r>
    </w:p>
    <w:p w:rsidR="00262CC3" w:rsidRDefault="00262CC3" w:rsidP="00262CC3"/>
    <w:p w:rsidR="00262CC3" w:rsidRDefault="00262CC3" w:rsidP="00262CC3"/>
    <w:p w:rsidR="00262CC3" w:rsidRDefault="00262CC3" w:rsidP="00262CC3"/>
    <w:p w:rsidR="00262CC3" w:rsidRDefault="00262CC3" w:rsidP="00262CC3"/>
    <w:p w:rsidR="00262CC3" w:rsidRDefault="00262CC3" w:rsidP="00262CC3"/>
    <w:p w:rsidR="00262CC3" w:rsidRDefault="00262CC3" w:rsidP="00262CC3"/>
    <w:p w:rsidR="00262CC3" w:rsidRDefault="00262CC3" w:rsidP="00262CC3"/>
    <w:p w:rsidR="00262CC3" w:rsidRDefault="00262CC3" w:rsidP="00262CC3"/>
    <w:p w:rsidR="00262CC3" w:rsidRDefault="00097F50" w:rsidP="00262CC3">
      <w:r>
        <w:t>Bij het analyseren van de werkzaamheden van de stagebegeleider zijn we tot de conclusie gekomen dat John Mol alle rollen vervult als manager daar het een eenmanszaak is. Hij richt zich echter wel meer op de ondersteunende factor op het moment dat hij zich niet met alle taken bezig hoeft te houden.</w:t>
      </w:r>
    </w:p>
    <w:p w:rsidR="00262CC3" w:rsidRDefault="00262CC3" w:rsidP="00262CC3"/>
    <w:p w:rsidR="00262CC3" w:rsidRDefault="00262CC3" w:rsidP="00262CC3"/>
    <w:p w:rsidR="00262CC3" w:rsidRDefault="00262CC3" w:rsidP="00262CC3"/>
    <w:p w:rsidR="00262CC3" w:rsidRDefault="00262CC3" w:rsidP="00262CC3"/>
    <w:p w:rsidR="00262CC3" w:rsidRDefault="00262CC3" w:rsidP="00262CC3"/>
    <w:p w:rsidR="00772271" w:rsidRDefault="00EF44CB" w:rsidP="00EF44CB">
      <w:pPr>
        <w:pStyle w:val="Heading1"/>
      </w:pPr>
      <w:bookmarkStart w:id="4" w:name="_Toc390172089"/>
      <w:r>
        <w:lastRenderedPageBreak/>
        <w:t>Opdracht 2</w:t>
      </w:r>
      <w:bookmarkEnd w:id="4"/>
    </w:p>
    <w:p w:rsidR="00262CC3" w:rsidRDefault="00262CC3" w:rsidP="00262CC3">
      <w:r>
        <w:t xml:space="preserve">In deze opdracht worden de functionele gebieden die bij ons op stage gehanteerd worden beschreven. Deze functionele gebieden worden verdeeld in taken en deze taken worden verdeeld in activiteiten. </w:t>
      </w:r>
    </w:p>
    <w:tbl>
      <w:tblPr>
        <w:tblStyle w:val="TableGrid"/>
        <w:tblW w:w="0" w:type="auto"/>
        <w:tblLook w:val="04A0" w:firstRow="1" w:lastRow="0" w:firstColumn="1" w:lastColumn="0" w:noHBand="0" w:noVBand="1"/>
      </w:tblPr>
      <w:tblGrid>
        <w:gridCol w:w="3088"/>
        <w:gridCol w:w="3074"/>
        <w:gridCol w:w="3088"/>
        <w:gridCol w:w="19"/>
      </w:tblGrid>
      <w:tr w:rsidR="00262CC3" w:rsidTr="00262CC3">
        <w:trPr>
          <w:gridAfter w:val="1"/>
          <w:wAfter w:w="19" w:type="dxa"/>
          <w:trHeight w:val="350"/>
        </w:trPr>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color w:val="548DD4" w:themeColor="text2" w:themeTint="99"/>
                <w:sz w:val="28"/>
                <w:szCs w:val="28"/>
                <w:lang w:val="nl-NL"/>
              </w:rPr>
            </w:pPr>
            <w:r>
              <w:rPr>
                <w:color w:val="548DD4" w:themeColor="text2" w:themeTint="99"/>
                <w:sz w:val="28"/>
                <w:szCs w:val="28"/>
                <w:lang w:val="nl-NL"/>
              </w:rPr>
              <w:t>Functioneel gebied</w:t>
            </w:r>
          </w:p>
        </w:tc>
        <w:tc>
          <w:tcPr>
            <w:tcW w:w="3074" w:type="dxa"/>
            <w:tcBorders>
              <w:top w:val="single" w:sz="4" w:space="0" w:color="auto"/>
              <w:left w:val="single" w:sz="4" w:space="0" w:color="auto"/>
              <w:bottom w:val="single" w:sz="4" w:space="0" w:color="auto"/>
              <w:right w:val="single" w:sz="4" w:space="0" w:color="auto"/>
            </w:tcBorders>
            <w:hideMark/>
          </w:tcPr>
          <w:p w:rsidR="00262CC3" w:rsidRDefault="00262CC3">
            <w:pPr>
              <w:rPr>
                <w:color w:val="548DD4" w:themeColor="text2" w:themeTint="99"/>
                <w:sz w:val="28"/>
                <w:szCs w:val="28"/>
                <w:lang w:val="nl-NL"/>
              </w:rPr>
            </w:pPr>
            <w:r>
              <w:rPr>
                <w:color w:val="548DD4" w:themeColor="text2" w:themeTint="99"/>
                <w:sz w:val="28"/>
                <w:szCs w:val="28"/>
                <w:lang w:val="nl-NL"/>
              </w:rPr>
              <w:t>Taak</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color w:val="548DD4" w:themeColor="text2" w:themeTint="99"/>
                <w:sz w:val="28"/>
                <w:szCs w:val="28"/>
                <w:lang w:val="nl-NL"/>
              </w:rPr>
            </w:pPr>
            <w:r>
              <w:rPr>
                <w:color w:val="548DD4" w:themeColor="text2" w:themeTint="99"/>
                <w:sz w:val="28"/>
                <w:szCs w:val="28"/>
                <w:lang w:val="nl-NL"/>
              </w:rPr>
              <w:t>Activiteiten</w:t>
            </w:r>
          </w:p>
        </w:tc>
      </w:tr>
      <w:tr w:rsidR="00262CC3" w:rsidTr="00262CC3">
        <w:trPr>
          <w:gridAfter w:val="1"/>
          <w:wAfter w:w="19" w:type="dxa"/>
          <w:trHeight w:val="244"/>
        </w:trPr>
        <w:tc>
          <w:tcPr>
            <w:tcW w:w="3088" w:type="dxa"/>
            <w:vMerge w:val="restart"/>
            <w:tcBorders>
              <w:top w:val="single" w:sz="4" w:space="0" w:color="auto"/>
              <w:left w:val="single" w:sz="4" w:space="0" w:color="auto"/>
              <w:bottom w:val="single" w:sz="4" w:space="0" w:color="auto"/>
              <w:right w:val="single" w:sz="4" w:space="0" w:color="auto"/>
            </w:tcBorders>
          </w:tcPr>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4"/>
                <w:szCs w:val="24"/>
                <w:lang w:val="nl-NL"/>
              </w:rPr>
            </w:pPr>
            <w:r>
              <w:rPr>
                <w:b/>
                <w:sz w:val="24"/>
                <w:szCs w:val="24"/>
                <w:lang w:val="nl-NL"/>
              </w:rPr>
              <w:t>Onderhoud</w:t>
            </w:r>
          </w:p>
          <w:p w:rsidR="00262CC3" w:rsidRDefault="00262CC3">
            <w:pPr>
              <w:rPr>
                <w:b/>
                <w:sz w:val="20"/>
                <w:szCs w:val="20"/>
                <w:lang w:val="nl-NL"/>
              </w:rPr>
            </w:pPr>
            <w:r>
              <w:rPr>
                <w:b/>
                <w:sz w:val="20"/>
                <w:szCs w:val="20"/>
                <w:lang w:val="nl-NL"/>
              </w:rPr>
              <w:t xml:space="preserve"> </w:t>
            </w: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Schoonmaak</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Schoonmaken van:</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-Apparaten </w:t>
            </w:r>
          </w:p>
        </w:tc>
      </w:tr>
      <w:tr w:rsidR="00262CC3" w:rsidTr="00262CC3">
        <w:trPr>
          <w:gridAfter w:val="1"/>
          <w:wAfter w:w="19" w:type="dxa"/>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-Sanitair </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-Vloer</w:t>
            </w:r>
          </w:p>
        </w:tc>
      </w:tr>
      <w:tr w:rsidR="00262CC3" w:rsidTr="00262CC3">
        <w:trPr>
          <w:gridAfter w:val="1"/>
          <w:wAfter w:w="19" w:type="dxa"/>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-Keuken</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74" w:type="dxa"/>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 xml:space="preserve">Reparatie </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-Reparatie apparaten </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b/>
                <w:sz w:val="20"/>
                <w:szCs w:val="20"/>
                <w:lang w:val="nl-NL"/>
              </w:rPr>
              <w:t>Inrichting</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-Vervanging</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-Schone apparaten</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-Positionering apparaten </w:t>
            </w:r>
          </w:p>
        </w:tc>
      </w:tr>
      <w:tr w:rsidR="00262CC3" w:rsidTr="00262CC3">
        <w:trPr>
          <w:gridAfter w:val="1"/>
          <w:wAfter w:w="19" w:type="dxa"/>
          <w:trHeight w:val="251"/>
        </w:trPr>
        <w:tc>
          <w:tcPr>
            <w:tcW w:w="3088" w:type="dxa"/>
            <w:vMerge w:val="restart"/>
            <w:tcBorders>
              <w:top w:val="single" w:sz="4" w:space="0" w:color="auto"/>
              <w:left w:val="single" w:sz="4" w:space="0" w:color="auto"/>
              <w:bottom w:val="single" w:sz="4" w:space="0" w:color="auto"/>
              <w:right w:val="single" w:sz="4" w:space="0" w:color="auto"/>
            </w:tcBorders>
          </w:tcPr>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0"/>
                <w:szCs w:val="20"/>
                <w:lang w:val="nl-NL"/>
              </w:rPr>
            </w:pPr>
          </w:p>
          <w:p w:rsidR="00262CC3" w:rsidRDefault="00262CC3">
            <w:pPr>
              <w:rPr>
                <w:b/>
                <w:sz w:val="24"/>
                <w:szCs w:val="24"/>
                <w:lang w:val="nl-NL"/>
              </w:rPr>
            </w:pPr>
            <w:r>
              <w:rPr>
                <w:b/>
                <w:sz w:val="24"/>
                <w:szCs w:val="24"/>
                <w:lang w:val="nl-NL"/>
              </w:rPr>
              <w:t xml:space="preserve">Marketing </w:t>
            </w: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promoties</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-Flyeren </w:t>
            </w:r>
          </w:p>
        </w:tc>
      </w:tr>
      <w:tr w:rsidR="00262CC3" w:rsidTr="00262CC3">
        <w:trPr>
          <w:gridAfter w:val="1"/>
          <w:wAfter w:w="19" w:type="dxa"/>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 -Posters ophangen</w:t>
            </w:r>
          </w:p>
        </w:tc>
      </w:tr>
      <w:tr w:rsidR="00262CC3" w:rsidTr="00262CC3">
        <w:trPr>
          <w:gridAfter w:val="1"/>
          <w:wAfter w:w="19" w:type="dxa"/>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Verkoop</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-Prijslijst</w:t>
            </w:r>
          </w:p>
        </w:tc>
      </w:tr>
      <w:tr w:rsidR="00262CC3" w:rsidTr="00262CC3">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-Consumpties</w:t>
            </w:r>
          </w:p>
        </w:tc>
      </w:tr>
      <w:tr w:rsidR="00262CC3" w:rsidTr="00262CC3">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-Abonnementen </w:t>
            </w:r>
          </w:p>
        </w:tc>
      </w:tr>
      <w:tr w:rsidR="00262CC3" w:rsidTr="00262CC3">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Netwerk</w:t>
            </w: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-Contact met werknemers</w:t>
            </w:r>
          </w:p>
        </w:tc>
      </w:tr>
      <w:tr w:rsidR="00262CC3" w:rsidTr="00262CC3">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-Contact met klanten</w:t>
            </w:r>
          </w:p>
        </w:tc>
      </w:tr>
      <w:tr w:rsidR="00262CC3" w:rsidTr="00262CC3">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-Opzetten </w:t>
            </w:r>
          </w:p>
        </w:tc>
      </w:tr>
      <w:tr w:rsidR="00262CC3" w:rsidTr="00262CC3">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-Onderhouden</w:t>
            </w:r>
          </w:p>
        </w:tc>
      </w:tr>
      <w:tr w:rsidR="00262CC3" w:rsidTr="00262CC3">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 xml:space="preserve">Frontoffice </w:t>
            </w: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-Kassa</w:t>
            </w:r>
          </w:p>
        </w:tc>
      </w:tr>
      <w:tr w:rsidR="00262CC3" w:rsidTr="00262CC3">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-Vragen beantwoorden</w:t>
            </w:r>
          </w:p>
        </w:tc>
      </w:tr>
      <w:tr w:rsidR="00262CC3" w:rsidTr="00262CC3">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-Klanten begeleiden</w:t>
            </w:r>
          </w:p>
        </w:tc>
      </w:tr>
      <w:tr w:rsidR="00262CC3" w:rsidTr="00262CC3">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-Computerzaken</w:t>
            </w:r>
          </w:p>
        </w:tc>
      </w:tr>
      <w:tr w:rsidR="00262CC3" w:rsidTr="00262CC3">
        <w:trPr>
          <w:trHeight w:val="251"/>
        </w:trPr>
        <w:tc>
          <w:tcPr>
            <w:tcW w:w="3088" w:type="dxa"/>
            <w:vMerge w:val="restart"/>
            <w:tcBorders>
              <w:top w:val="single" w:sz="4" w:space="0" w:color="auto"/>
              <w:left w:val="single" w:sz="4" w:space="0" w:color="auto"/>
              <w:bottom w:val="single" w:sz="4" w:space="0" w:color="auto"/>
              <w:right w:val="single" w:sz="4" w:space="0" w:color="auto"/>
            </w:tcBorders>
          </w:tcPr>
          <w:p w:rsidR="00262CC3" w:rsidRDefault="00262CC3">
            <w:pPr>
              <w:rPr>
                <w:b/>
                <w:sz w:val="20"/>
                <w:szCs w:val="20"/>
                <w:lang w:val="nl-NL"/>
              </w:rPr>
            </w:pPr>
          </w:p>
          <w:p w:rsidR="00262CC3" w:rsidRDefault="00262CC3">
            <w:pPr>
              <w:rPr>
                <w:b/>
                <w:sz w:val="20"/>
                <w:szCs w:val="20"/>
                <w:lang w:val="nl-NL"/>
              </w:rPr>
            </w:pPr>
          </w:p>
          <w:p w:rsidR="00262CC3" w:rsidRDefault="00262CC3">
            <w:pPr>
              <w:rPr>
                <w:b/>
                <w:sz w:val="24"/>
                <w:szCs w:val="24"/>
                <w:lang w:val="nl-NL"/>
              </w:rPr>
            </w:pPr>
            <w:r>
              <w:rPr>
                <w:b/>
                <w:sz w:val="24"/>
                <w:szCs w:val="24"/>
                <w:lang w:val="nl-NL"/>
              </w:rPr>
              <w:t xml:space="preserve">Financiën </w:t>
            </w: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 xml:space="preserve">Uitgaven </w:t>
            </w:r>
          </w:p>
        </w:tc>
        <w:tc>
          <w:tcPr>
            <w:tcW w:w="3107" w:type="dxa"/>
            <w:gridSpan w:val="2"/>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-Inkoop apparaten</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-Salarissen </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-Promotie artikelen </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Begroting</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-Bijhouden</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-Jaarverslagen maken</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-Zorgen voor begroting in balans </w:t>
            </w:r>
          </w:p>
        </w:tc>
      </w:tr>
      <w:tr w:rsidR="00262CC3" w:rsidTr="00262CC3">
        <w:trPr>
          <w:gridAfter w:val="1"/>
          <w:wAfter w:w="19" w:type="dxa"/>
        </w:trPr>
        <w:tc>
          <w:tcPr>
            <w:tcW w:w="3088" w:type="dxa"/>
            <w:vMerge w:val="restart"/>
            <w:tcBorders>
              <w:top w:val="single" w:sz="4" w:space="0" w:color="auto"/>
              <w:left w:val="single" w:sz="4" w:space="0" w:color="auto"/>
              <w:bottom w:val="single" w:sz="4" w:space="0" w:color="auto"/>
              <w:right w:val="single" w:sz="4" w:space="0" w:color="auto"/>
            </w:tcBorders>
          </w:tcPr>
          <w:p w:rsidR="00262CC3" w:rsidRDefault="00262CC3">
            <w:pPr>
              <w:rPr>
                <w:b/>
                <w:sz w:val="20"/>
                <w:szCs w:val="20"/>
                <w:lang w:val="nl-NL"/>
              </w:rPr>
            </w:pPr>
          </w:p>
          <w:p w:rsidR="00262CC3" w:rsidRDefault="00262CC3">
            <w:pPr>
              <w:rPr>
                <w:b/>
                <w:sz w:val="20"/>
                <w:szCs w:val="20"/>
                <w:lang w:val="nl-NL"/>
              </w:rPr>
            </w:pPr>
          </w:p>
          <w:p w:rsidR="00262CC3" w:rsidRDefault="00262CC3">
            <w:pPr>
              <w:rPr>
                <w:b/>
                <w:sz w:val="24"/>
                <w:szCs w:val="24"/>
                <w:lang w:val="nl-NL"/>
              </w:rPr>
            </w:pPr>
            <w:r>
              <w:rPr>
                <w:b/>
                <w:sz w:val="24"/>
                <w:szCs w:val="24"/>
                <w:lang w:val="nl-NL"/>
              </w:rPr>
              <w:t xml:space="preserve">Personeel </w:t>
            </w: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Bezetting</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-Reële roosters maken  </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 xml:space="preserve">-Taken verdelen </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3074" w:type="dxa"/>
            <w:vMerge w:val="restart"/>
            <w:tcBorders>
              <w:top w:val="single" w:sz="4" w:space="0" w:color="auto"/>
              <w:left w:val="single" w:sz="4" w:space="0" w:color="auto"/>
              <w:bottom w:val="single" w:sz="4" w:space="0" w:color="auto"/>
              <w:right w:val="single" w:sz="4" w:space="0" w:color="auto"/>
            </w:tcBorders>
            <w:hideMark/>
          </w:tcPr>
          <w:p w:rsidR="00262CC3" w:rsidRDefault="00262CC3">
            <w:pPr>
              <w:rPr>
                <w:b/>
                <w:sz w:val="20"/>
                <w:szCs w:val="20"/>
                <w:lang w:val="nl-NL"/>
              </w:rPr>
            </w:pPr>
            <w:r>
              <w:rPr>
                <w:b/>
                <w:sz w:val="20"/>
                <w:szCs w:val="20"/>
                <w:lang w:val="nl-NL"/>
              </w:rPr>
              <w:t xml:space="preserve">Stagiaires </w:t>
            </w: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-Aannemen</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-Begeleiden</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-Stage handboek</w:t>
            </w:r>
          </w:p>
        </w:tc>
      </w:tr>
      <w:tr w:rsidR="00262CC3" w:rsidTr="00262CC3">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2CC3" w:rsidRDefault="00262CC3">
            <w:pPr>
              <w:rPr>
                <w:b/>
                <w:sz w:val="20"/>
                <w:szCs w:val="20"/>
                <w:lang w:val="nl-NL"/>
              </w:rPr>
            </w:pPr>
          </w:p>
        </w:tc>
        <w:tc>
          <w:tcPr>
            <w:tcW w:w="3088" w:type="dxa"/>
            <w:tcBorders>
              <w:top w:val="single" w:sz="4" w:space="0" w:color="auto"/>
              <w:left w:val="single" w:sz="4" w:space="0" w:color="auto"/>
              <w:bottom w:val="single" w:sz="4" w:space="0" w:color="auto"/>
              <w:right w:val="single" w:sz="4" w:space="0" w:color="auto"/>
            </w:tcBorders>
            <w:hideMark/>
          </w:tcPr>
          <w:p w:rsidR="00262CC3" w:rsidRDefault="00262CC3">
            <w:pPr>
              <w:rPr>
                <w:sz w:val="20"/>
                <w:szCs w:val="20"/>
                <w:lang w:val="nl-NL"/>
              </w:rPr>
            </w:pPr>
            <w:r>
              <w:rPr>
                <w:sz w:val="20"/>
                <w:szCs w:val="20"/>
                <w:lang w:val="nl-NL"/>
              </w:rPr>
              <w:t>-Contact met opleiding</w:t>
            </w:r>
          </w:p>
        </w:tc>
      </w:tr>
    </w:tbl>
    <w:p w:rsidR="00566D05" w:rsidRDefault="00566D05" w:rsidP="00EF44CB">
      <w:pPr>
        <w:pStyle w:val="Heading1"/>
      </w:pPr>
    </w:p>
    <w:p w:rsidR="00566D05" w:rsidRDefault="00566D05" w:rsidP="00EF44CB">
      <w:pPr>
        <w:pStyle w:val="Heading1"/>
      </w:pPr>
    </w:p>
    <w:p w:rsidR="00566D05" w:rsidRPr="00566D05" w:rsidRDefault="00566D05" w:rsidP="00566D05"/>
    <w:p w:rsidR="00EF44CB" w:rsidRDefault="00EF44CB" w:rsidP="00EF44CB">
      <w:pPr>
        <w:pStyle w:val="Heading1"/>
      </w:pPr>
      <w:bookmarkStart w:id="5" w:name="_Toc390172090"/>
      <w:r>
        <w:lastRenderedPageBreak/>
        <w:t>Opdracht 3</w:t>
      </w:r>
      <w:bookmarkEnd w:id="5"/>
    </w:p>
    <w:p w:rsidR="00566D05" w:rsidRDefault="00566D05" w:rsidP="00566D05">
      <w:r>
        <w:t>In deze opdracht werd er gekeken naar het type sporters dat er bij Fitnessclub Sanitas kwam.</w:t>
      </w:r>
      <w:r w:rsidR="008A578C">
        <w:t xml:space="preserve"> Hiervoor hebben een aantal leden een enquête ingevuld. Zie bijlage 8.</w:t>
      </w:r>
    </w:p>
    <w:p w:rsidR="005E2D1C" w:rsidRDefault="005E2D1C" w:rsidP="00566D05">
      <w:r>
        <w:t xml:space="preserve">In onderstaande tabel is de weergave van een </w:t>
      </w:r>
      <w:proofErr w:type="spellStart"/>
      <w:r>
        <w:t>excel</w:t>
      </w:r>
      <w:proofErr w:type="spellEnd"/>
      <w:r>
        <w:t xml:space="preserve"> sheet te zien. In deze </w:t>
      </w:r>
      <w:proofErr w:type="spellStart"/>
      <w:r>
        <w:t>excel</w:t>
      </w:r>
      <w:proofErr w:type="spellEnd"/>
      <w:r>
        <w:t xml:space="preserve"> sheet is een formule gemaakt die op basis van antwoorden op de vragenlijst kon berekenen hoeveel procent kans men had om een bepaald type te zijn</w:t>
      </w:r>
    </w:p>
    <w:p w:rsidR="005E2D1C" w:rsidRDefault="005E2D1C" w:rsidP="00566D05">
      <w:r>
        <w:t>Tabel: kans type sporter</w:t>
      </w:r>
    </w:p>
    <w:tbl>
      <w:tblPr>
        <w:tblW w:w="9480" w:type="dxa"/>
        <w:tblInd w:w="55" w:type="dxa"/>
        <w:tblCellMar>
          <w:left w:w="70" w:type="dxa"/>
          <w:right w:w="70" w:type="dxa"/>
        </w:tblCellMar>
        <w:tblLook w:val="04A0" w:firstRow="1" w:lastRow="0" w:firstColumn="1" w:lastColumn="0" w:noHBand="0" w:noVBand="1"/>
      </w:tblPr>
      <w:tblGrid>
        <w:gridCol w:w="1457"/>
        <w:gridCol w:w="1717"/>
        <w:gridCol w:w="1133"/>
        <w:gridCol w:w="1377"/>
        <w:gridCol w:w="1474"/>
        <w:gridCol w:w="1027"/>
        <w:gridCol w:w="1295"/>
      </w:tblGrid>
      <w:tr w:rsidR="005E2D1C" w:rsidRPr="005E2D1C" w:rsidTr="005E2D1C">
        <w:trPr>
          <w:trHeight w:val="315"/>
        </w:trPr>
        <w:tc>
          <w:tcPr>
            <w:tcW w:w="948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Kans type sporter (procentueel)</w:t>
            </w:r>
          </w:p>
        </w:tc>
      </w:tr>
      <w:tr w:rsidR="005E2D1C" w:rsidRPr="005E2D1C" w:rsidTr="005E2D1C">
        <w:trPr>
          <w:trHeight w:val="315"/>
        </w:trPr>
        <w:tc>
          <w:tcPr>
            <w:tcW w:w="1457" w:type="dxa"/>
            <w:tcBorders>
              <w:top w:val="nil"/>
              <w:left w:val="single" w:sz="8" w:space="0" w:color="auto"/>
              <w:bottom w:val="single" w:sz="8" w:space="0" w:color="auto"/>
              <w:right w:val="nil"/>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Fanatiekeling</w:t>
            </w:r>
          </w:p>
        </w:tc>
        <w:tc>
          <w:tcPr>
            <w:tcW w:w="1717" w:type="dxa"/>
            <w:tcBorders>
              <w:top w:val="nil"/>
              <w:left w:val="single" w:sz="8" w:space="0" w:color="auto"/>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proofErr w:type="spellStart"/>
            <w:r w:rsidRPr="005E2D1C">
              <w:rPr>
                <w:rFonts w:ascii="Calibri" w:eastAsia="Times New Roman" w:hAnsi="Calibri" w:cs="Times New Roman"/>
                <w:color w:val="000000"/>
                <w:lang w:eastAsia="nl-NL"/>
              </w:rPr>
              <w:t>compenseerder</w:t>
            </w:r>
            <w:proofErr w:type="spellEnd"/>
          </w:p>
        </w:tc>
        <w:tc>
          <w:tcPr>
            <w:tcW w:w="1133" w:type="dxa"/>
            <w:tcBorders>
              <w:top w:val="nil"/>
              <w:left w:val="nil"/>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liefhebber</w:t>
            </w:r>
          </w:p>
        </w:tc>
        <w:tc>
          <w:tcPr>
            <w:tcW w:w="1377" w:type="dxa"/>
            <w:tcBorders>
              <w:top w:val="nil"/>
              <w:left w:val="nil"/>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doelgerichte</w:t>
            </w:r>
          </w:p>
        </w:tc>
        <w:tc>
          <w:tcPr>
            <w:tcW w:w="1474" w:type="dxa"/>
            <w:tcBorders>
              <w:top w:val="nil"/>
              <w:left w:val="nil"/>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proofErr w:type="spellStart"/>
            <w:r w:rsidRPr="005E2D1C">
              <w:rPr>
                <w:rFonts w:ascii="Calibri" w:eastAsia="Times New Roman" w:hAnsi="Calibri" w:cs="Times New Roman"/>
                <w:color w:val="000000"/>
                <w:lang w:eastAsia="nl-NL"/>
              </w:rPr>
              <w:t>social</w:t>
            </w:r>
            <w:proofErr w:type="spellEnd"/>
            <w:r w:rsidRPr="005E2D1C">
              <w:rPr>
                <w:rFonts w:ascii="Calibri" w:eastAsia="Times New Roman" w:hAnsi="Calibri" w:cs="Times New Roman"/>
                <w:color w:val="000000"/>
                <w:lang w:eastAsia="nl-NL"/>
              </w:rPr>
              <w:t xml:space="preserve"> sporter</w:t>
            </w:r>
          </w:p>
        </w:tc>
        <w:tc>
          <w:tcPr>
            <w:tcW w:w="1027" w:type="dxa"/>
            <w:tcBorders>
              <w:top w:val="nil"/>
              <w:left w:val="nil"/>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de volger</w:t>
            </w:r>
          </w:p>
        </w:tc>
        <w:tc>
          <w:tcPr>
            <w:tcW w:w="1295" w:type="dxa"/>
            <w:tcBorders>
              <w:top w:val="nil"/>
              <w:left w:val="nil"/>
              <w:bottom w:val="single" w:sz="8" w:space="0" w:color="auto"/>
              <w:right w:val="single" w:sz="8" w:space="0" w:color="auto"/>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color w:val="000000"/>
                <w:lang w:eastAsia="nl-NL"/>
              </w:rPr>
            </w:pPr>
            <w:proofErr w:type="spellStart"/>
            <w:r w:rsidRPr="005E2D1C">
              <w:rPr>
                <w:rFonts w:ascii="Calibri" w:eastAsia="Times New Roman" w:hAnsi="Calibri" w:cs="Times New Roman"/>
                <w:color w:val="000000"/>
                <w:lang w:eastAsia="nl-NL"/>
              </w:rPr>
              <w:t>bodyshaper</w:t>
            </w:r>
            <w:proofErr w:type="spellEnd"/>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lang w:eastAsia="nl-NL"/>
              </w:rPr>
            </w:pPr>
            <w:r w:rsidRPr="005E2D1C">
              <w:rPr>
                <w:rFonts w:ascii="Calibri" w:eastAsia="Times New Roman" w:hAnsi="Calibri" w:cs="Times New Roman"/>
                <w:lang w:eastAsia="nl-NL"/>
              </w:rPr>
              <w:t>71,4</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lang w:eastAsia="nl-NL"/>
              </w:rPr>
            </w:pPr>
            <w:r w:rsidRPr="005E2D1C">
              <w:rPr>
                <w:rFonts w:ascii="Calibri" w:eastAsia="Times New Roman" w:hAnsi="Calibri" w:cs="Times New Roman"/>
                <w:lang w:eastAsia="nl-NL"/>
              </w:rPr>
              <w:t>57,1</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lang w:eastAsia="nl-NL"/>
              </w:rPr>
            </w:pPr>
            <w:r w:rsidRPr="005E2D1C">
              <w:rPr>
                <w:rFonts w:ascii="Calibri" w:eastAsia="Times New Roman" w:hAnsi="Calibri" w:cs="Times New Roman"/>
                <w:lang w:eastAsia="nl-NL"/>
              </w:rPr>
              <w:t>12,5</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lang w:eastAsia="nl-NL"/>
              </w:rPr>
            </w:pPr>
            <w:r w:rsidRPr="005E2D1C">
              <w:rPr>
                <w:rFonts w:ascii="Calibri" w:eastAsia="Times New Roman" w:hAnsi="Calibri" w:cs="Times New Roman"/>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37,5</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0,0</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0,0</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37,5</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0,0</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0,0</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71,4</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0,0</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37,5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71,4</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12,5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50,0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37,5</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r>
      <w:tr w:rsidR="005E2D1C" w:rsidRPr="005E2D1C" w:rsidTr="005E2D1C">
        <w:trPr>
          <w:trHeight w:val="300"/>
        </w:trPr>
        <w:tc>
          <w:tcPr>
            <w:tcW w:w="1457" w:type="dxa"/>
            <w:tcBorders>
              <w:top w:val="nil"/>
              <w:left w:val="single" w:sz="8" w:space="0" w:color="auto"/>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14,3</w:t>
            </w:r>
          </w:p>
        </w:tc>
        <w:tc>
          <w:tcPr>
            <w:tcW w:w="171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133"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42,9</w:t>
            </w:r>
          </w:p>
        </w:tc>
        <w:tc>
          <w:tcPr>
            <w:tcW w:w="137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c>
          <w:tcPr>
            <w:tcW w:w="1474"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027" w:type="dxa"/>
            <w:tcBorders>
              <w:top w:val="nil"/>
              <w:left w:val="nil"/>
              <w:bottom w:val="single" w:sz="4"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25,0</w:t>
            </w:r>
          </w:p>
        </w:tc>
        <w:tc>
          <w:tcPr>
            <w:tcW w:w="1295" w:type="dxa"/>
            <w:tcBorders>
              <w:top w:val="nil"/>
              <w:left w:val="nil"/>
              <w:bottom w:val="single" w:sz="4" w:space="0" w:color="auto"/>
              <w:right w:val="single" w:sz="8"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57,1</w:t>
            </w:r>
          </w:p>
        </w:tc>
      </w:tr>
    </w:tbl>
    <w:p w:rsidR="005E2D1C" w:rsidRDefault="005E2D1C" w:rsidP="00566D05"/>
    <w:p w:rsidR="005E2D1C" w:rsidRDefault="005E2D1C" w:rsidP="00566D05">
      <w:r>
        <w:t>Er zijn maar liefst elf sporters bereid geweest om deze in te vullen. Van boven naar beneden zijn hiervan de resultaten te zien. Bij nagenoeg iedereen behalve sporter zes waren we het erover eens dat het hoogste percentage per sporter ook daadwerkelijk het type sporter is wat erbij hoorde.</w:t>
      </w:r>
    </w:p>
    <w:p w:rsidR="005E2D1C" w:rsidRDefault="005E2D1C" w:rsidP="00566D05">
      <w:r>
        <w:t>Tabel: kans dat dit type voorkomt binnen de sportschool.</w:t>
      </w:r>
    </w:p>
    <w:tbl>
      <w:tblPr>
        <w:tblW w:w="9480" w:type="dxa"/>
        <w:tblInd w:w="55" w:type="dxa"/>
        <w:tblCellMar>
          <w:left w:w="70" w:type="dxa"/>
          <w:right w:w="70" w:type="dxa"/>
        </w:tblCellMar>
        <w:tblLook w:val="04A0" w:firstRow="1" w:lastRow="0" w:firstColumn="1" w:lastColumn="0" w:noHBand="0" w:noVBand="1"/>
      </w:tblPr>
      <w:tblGrid>
        <w:gridCol w:w="1355"/>
        <w:gridCol w:w="1355"/>
        <w:gridCol w:w="1354"/>
        <w:gridCol w:w="1354"/>
        <w:gridCol w:w="1354"/>
        <w:gridCol w:w="1354"/>
        <w:gridCol w:w="1354"/>
      </w:tblGrid>
      <w:tr w:rsidR="005E2D1C" w:rsidRPr="005E2D1C" w:rsidTr="005E2D1C">
        <w:trPr>
          <w:trHeight w:val="315"/>
        </w:trPr>
        <w:tc>
          <w:tcPr>
            <w:tcW w:w="9480" w:type="dxa"/>
            <w:gridSpan w:val="7"/>
            <w:tcBorders>
              <w:top w:val="single" w:sz="8" w:space="0" w:color="auto"/>
              <w:left w:val="single" w:sz="8" w:space="0" w:color="auto"/>
              <w:bottom w:val="nil"/>
              <w:right w:val="single" w:sz="8" w:space="0" w:color="000000"/>
            </w:tcBorders>
            <w:shd w:val="clear" w:color="auto" w:fill="auto"/>
            <w:noWrap/>
            <w:vAlign w:val="bottom"/>
            <w:hideMark/>
          </w:tcPr>
          <w:p w:rsidR="005E2D1C" w:rsidRPr="005E2D1C" w:rsidRDefault="005E2D1C" w:rsidP="005E2D1C">
            <w:pPr>
              <w:spacing w:after="0" w:line="240" w:lineRule="auto"/>
              <w:jc w:val="center"/>
              <w:rPr>
                <w:rFonts w:ascii="Calibri" w:eastAsia="Times New Roman" w:hAnsi="Calibri" w:cs="Times New Roman"/>
                <w:lang w:eastAsia="nl-NL"/>
              </w:rPr>
            </w:pPr>
            <w:r w:rsidRPr="005E2D1C">
              <w:rPr>
                <w:rFonts w:ascii="Calibri" w:eastAsia="Times New Roman" w:hAnsi="Calibri" w:cs="Times New Roman"/>
                <w:lang w:eastAsia="nl-NL"/>
              </w:rPr>
              <w:t>Gemiddelde percentage type sporter</w:t>
            </w:r>
          </w:p>
        </w:tc>
      </w:tr>
      <w:tr w:rsidR="005E2D1C" w:rsidRPr="005E2D1C" w:rsidTr="005E2D1C">
        <w:trPr>
          <w:trHeight w:val="315"/>
        </w:trPr>
        <w:tc>
          <w:tcPr>
            <w:tcW w:w="13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26,0</w:t>
            </w:r>
          </w:p>
        </w:tc>
        <w:tc>
          <w:tcPr>
            <w:tcW w:w="13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39,0</w:t>
            </w:r>
          </w:p>
        </w:tc>
        <w:tc>
          <w:tcPr>
            <w:tcW w:w="1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49,4</w:t>
            </w:r>
          </w:p>
        </w:tc>
        <w:tc>
          <w:tcPr>
            <w:tcW w:w="1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28,6</w:t>
            </w:r>
          </w:p>
        </w:tc>
        <w:tc>
          <w:tcPr>
            <w:tcW w:w="1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27,3</w:t>
            </w:r>
          </w:p>
        </w:tc>
        <w:tc>
          <w:tcPr>
            <w:tcW w:w="1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20,5</w:t>
            </w:r>
          </w:p>
        </w:tc>
        <w:tc>
          <w:tcPr>
            <w:tcW w:w="1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E2D1C" w:rsidRPr="005E2D1C" w:rsidRDefault="005E2D1C" w:rsidP="005E2D1C">
            <w:pPr>
              <w:spacing w:after="0" w:line="240" w:lineRule="auto"/>
              <w:jc w:val="right"/>
              <w:rPr>
                <w:rFonts w:ascii="Calibri" w:eastAsia="Times New Roman" w:hAnsi="Calibri" w:cs="Times New Roman"/>
                <w:color w:val="000000"/>
                <w:lang w:eastAsia="nl-NL"/>
              </w:rPr>
            </w:pPr>
            <w:r w:rsidRPr="005E2D1C">
              <w:rPr>
                <w:rFonts w:ascii="Calibri" w:eastAsia="Times New Roman" w:hAnsi="Calibri" w:cs="Times New Roman"/>
                <w:color w:val="000000"/>
                <w:lang w:eastAsia="nl-NL"/>
              </w:rPr>
              <w:t>36,4</w:t>
            </w:r>
          </w:p>
        </w:tc>
      </w:tr>
    </w:tbl>
    <w:p w:rsidR="005E2D1C" w:rsidRDefault="005E2D1C" w:rsidP="00566D05"/>
    <w:p w:rsidR="005E2D1C" w:rsidRPr="00566D05" w:rsidRDefault="005E2D1C" w:rsidP="00566D05">
      <w:r>
        <w:t xml:space="preserve">In bovenstaande tabel is de kans weergegeven dat een bepaald type sporter zo vaak binnen de sportschool voorkomt. De percentages zijn samen geen 100% omdat er slechts in een bepaald bereik gemeten werd, dit zijn slechts de gemiddeldes. Het loopt van links naar rechts: fanatiekeling, </w:t>
      </w:r>
      <w:proofErr w:type="spellStart"/>
      <w:r>
        <w:t>compenseerder</w:t>
      </w:r>
      <w:proofErr w:type="spellEnd"/>
      <w:r>
        <w:t xml:space="preserve">, liefhebber, doelgerichte, </w:t>
      </w:r>
      <w:proofErr w:type="spellStart"/>
      <w:r>
        <w:t>social</w:t>
      </w:r>
      <w:proofErr w:type="spellEnd"/>
      <w:r>
        <w:t xml:space="preserve"> sporter, de volger en </w:t>
      </w:r>
      <w:proofErr w:type="spellStart"/>
      <w:r>
        <w:t>bodyshaper</w:t>
      </w:r>
      <w:proofErr w:type="spellEnd"/>
      <w:r>
        <w:t>.</w:t>
      </w:r>
    </w:p>
    <w:p w:rsidR="00772271" w:rsidRDefault="00772271" w:rsidP="00772271">
      <w:pPr>
        <w:pStyle w:val="Heading1"/>
      </w:pPr>
      <w:bookmarkStart w:id="6" w:name="_Toc390172091"/>
      <w:r>
        <w:lastRenderedPageBreak/>
        <w:t xml:space="preserve">Specifieke </w:t>
      </w:r>
      <w:proofErr w:type="spellStart"/>
      <w:r>
        <w:t>stageopdracht</w:t>
      </w:r>
      <w:bookmarkEnd w:id="6"/>
      <w:proofErr w:type="spellEnd"/>
    </w:p>
    <w:p w:rsidR="006A0B32" w:rsidRPr="006A0B32" w:rsidRDefault="006A0B32" w:rsidP="00772271">
      <w:pPr>
        <w:pStyle w:val="Heading2"/>
      </w:pPr>
      <w:bookmarkStart w:id="7" w:name="_Toc390172092"/>
      <w:r w:rsidRPr="006A0B32">
        <w:t>Hoofdstuk 1. Samenvatting</w:t>
      </w:r>
      <w:bookmarkEnd w:id="7"/>
    </w:p>
    <w:p w:rsidR="006A0B32" w:rsidRPr="006A0B32" w:rsidRDefault="006A0B32" w:rsidP="00772271">
      <w:pPr>
        <w:pStyle w:val="Heading3"/>
      </w:pPr>
      <w:bookmarkStart w:id="8" w:name="_Toc390172093"/>
      <w:r w:rsidRPr="006A0B32">
        <w:t>Opzet open dag</w:t>
      </w:r>
      <w:bookmarkEnd w:id="8"/>
    </w:p>
    <w:p w:rsidR="006A0B32" w:rsidRPr="006A0B32" w:rsidRDefault="006A0B32" w:rsidP="006A0B32">
      <w:pPr>
        <w:spacing w:after="0" w:line="240" w:lineRule="auto"/>
      </w:pPr>
      <w:r w:rsidRPr="006A0B32">
        <w:t>Fitnessclub Sanitas is een jong bedrijf dat sinds oktober 2013 de deuren heeft geopend. Tot op heden is er geen speciale activiteit voor mensen van buitenaf georganiseerd om hen kennis te laten maken met deze organisatie. Wij als SGM-</w:t>
      </w:r>
      <w:proofErr w:type="spellStart"/>
      <w:r w:rsidRPr="006A0B32">
        <w:t>ers</w:t>
      </w:r>
      <w:proofErr w:type="spellEnd"/>
      <w:r w:rsidRPr="006A0B32">
        <w:t xml:space="preserve"> willen voor fitnessclub Sanitas een open dag organiseren, deze willen wij op 31 mei 2014 gaan realiseren.  De opzet van de open dag is als volgt:</w:t>
      </w:r>
    </w:p>
    <w:p w:rsidR="006A0B32" w:rsidRPr="006A0B32" w:rsidRDefault="006A0B32" w:rsidP="006A0B32">
      <w:pPr>
        <w:spacing w:after="0" w:line="240" w:lineRule="auto"/>
      </w:pPr>
    </w:p>
    <w:p w:rsidR="006A0B32" w:rsidRPr="006A0B32" w:rsidRDefault="006A0B32" w:rsidP="006A0B32">
      <w:pPr>
        <w:spacing w:after="0" w:line="240" w:lineRule="auto"/>
      </w:pPr>
      <w:r w:rsidRPr="006A0B32">
        <w:t>- Verwelkomen van de gasten</w:t>
      </w:r>
    </w:p>
    <w:p w:rsidR="006A0B32" w:rsidRPr="006A0B32" w:rsidRDefault="006A0B32" w:rsidP="006A0B32">
      <w:pPr>
        <w:spacing w:after="0" w:line="240" w:lineRule="auto"/>
      </w:pPr>
    </w:p>
    <w:p w:rsidR="006A0B32" w:rsidRPr="006A0B32" w:rsidRDefault="006A0B32" w:rsidP="006A0B32">
      <w:pPr>
        <w:spacing w:after="0" w:line="240" w:lineRule="auto"/>
      </w:pPr>
      <w:r w:rsidRPr="006A0B32">
        <w:t>- Rondleiding door de sportschool ( apparaten laten zien )</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 </w:t>
      </w:r>
      <w:proofErr w:type="spellStart"/>
      <w:r w:rsidRPr="006A0B32">
        <w:t>PowerRope</w:t>
      </w:r>
      <w:proofErr w:type="spellEnd"/>
      <w:r w:rsidRPr="006A0B32">
        <w:t xml:space="preserve"> </w:t>
      </w:r>
      <w:proofErr w:type="spellStart"/>
      <w:r w:rsidRPr="006A0B32">
        <w:t>challenge</w:t>
      </w:r>
      <w:proofErr w:type="spellEnd"/>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 Hanze </w:t>
      </w:r>
      <w:proofErr w:type="spellStart"/>
      <w:r w:rsidRPr="006A0B32">
        <w:t>Hotspot</w:t>
      </w:r>
      <w:proofErr w:type="spellEnd"/>
      <w:r w:rsidRPr="006A0B32">
        <w:t xml:space="preserve"> ( prijsvraag )</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 </w:t>
      </w:r>
      <w:proofErr w:type="spellStart"/>
      <w:r w:rsidRPr="006A0B32">
        <w:t>Smoothie</w:t>
      </w:r>
      <w:proofErr w:type="spellEnd"/>
      <w:r w:rsidRPr="006A0B32">
        <w:t xml:space="preserve"> bar</w:t>
      </w:r>
    </w:p>
    <w:p w:rsidR="006A0B32" w:rsidRPr="006A0B32" w:rsidRDefault="006A0B32" w:rsidP="006A0B32">
      <w:pPr>
        <w:spacing w:after="0" w:line="240" w:lineRule="auto"/>
      </w:pPr>
    </w:p>
    <w:p w:rsidR="006A0B32" w:rsidRPr="006A0B32" w:rsidRDefault="006A0B32" w:rsidP="006A0B32">
      <w:pPr>
        <w:spacing w:after="0" w:line="240" w:lineRule="auto"/>
      </w:pPr>
      <w:r w:rsidRPr="006A0B32">
        <w:t>De open dag zal van 11.00-14.00 duren en is de hele middag open voor mensen die graag een kijkje willen nemen binnen deze organisatie.  De opzet is wordt gestandaardiseerd aangeboden omdat het belangrijk is dat wij als team op één lijn zitten.</w:t>
      </w:r>
    </w:p>
    <w:p w:rsidR="006A0B32" w:rsidRPr="006A0B32" w:rsidRDefault="006A0B32" w:rsidP="006A0B32">
      <w:pPr>
        <w:spacing w:after="0" w:line="240" w:lineRule="auto"/>
      </w:pPr>
    </w:p>
    <w:p w:rsidR="006A0B32" w:rsidRPr="006A0B32" w:rsidRDefault="006A0B32" w:rsidP="006A0B32">
      <w:pPr>
        <w:spacing w:after="0" w:line="240" w:lineRule="auto"/>
      </w:pPr>
      <w:r w:rsidRPr="006A0B32">
        <w:t>In dit draaiboek wordt ieder onderdeel uitgebreid uitgelegd zodat iedereen dezelfde handelingen verricht. Voorafgaand de open dag is promotie de belangrijkste factor tot slagen van deze opzet, wij als SGM-</w:t>
      </w:r>
      <w:proofErr w:type="spellStart"/>
      <w:r w:rsidRPr="006A0B32">
        <w:t>ers</w:t>
      </w:r>
      <w:proofErr w:type="spellEnd"/>
      <w:r w:rsidRPr="006A0B32">
        <w:t xml:space="preserve"> worden hiervoor aansprakelijk gesteld dat al het promotiemateriaal wordt verspreid.</w:t>
      </w:r>
    </w:p>
    <w:p w:rsidR="006A0B32" w:rsidRPr="006A0B32" w:rsidRDefault="006A0B32" w:rsidP="006A0B32">
      <w:pPr>
        <w:spacing w:after="0" w:line="240" w:lineRule="auto"/>
      </w:pPr>
    </w:p>
    <w:p w:rsidR="006A0B32" w:rsidRPr="006A0B32" w:rsidRDefault="006A0B32" w:rsidP="00772271">
      <w:pPr>
        <w:pStyle w:val="Heading3"/>
      </w:pPr>
      <w:bookmarkStart w:id="9" w:name="_Toc390172094"/>
      <w:r w:rsidRPr="006A0B32">
        <w:t>Wat willen wij uitstralen</w:t>
      </w:r>
      <w:bookmarkEnd w:id="9"/>
    </w:p>
    <w:p w:rsidR="006A0B32" w:rsidRPr="006A0B32" w:rsidRDefault="006A0B32" w:rsidP="006A0B32">
      <w:pPr>
        <w:spacing w:after="0" w:line="240" w:lineRule="auto"/>
      </w:pPr>
      <w:r w:rsidRPr="006A0B32">
        <w:rPr>
          <w:b/>
        </w:rPr>
        <w:t xml:space="preserve">Ons centrum heeft een sterk sociaal, enthousiast en positief karakter in een unieke fitnessformule met een ‘’personal </w:t>
      </w:r>
      <w:proofErr w:type="spellStart"/>
      <w:r w:rsidRPr="006A0B32">
        <w:rPr>
          <w:b/>
        </w:rPr>
        <w:t>touch</w:t>
      </w:r>
      <w:proofErr w:type="spellEnd"/>
      <w:r w:rsidRPr="006A0B32">
        <w:rPr>
          <w:b/>
        </w:rPr>
        <w:t>’’.</w:t>
      </w:r>
    </w:p>
    <w:p w:rsidR="006A0B32" w:rsidRPr="006A0B32" w:rsidRDefault="006A0B32" w:rsidP="006A0B32">
      <w:pPr>
        <w:spacing w:after="0" w:line="240" w:lineRule="auto"/>
      </w:pPr>
    </w:p>
    <w:p w:rsidR="006A0B32" w:rsidRPr="006A0B32" w:rsidRDefault="006A0B32" w:rsidP="00772271">
      <w:pPr>
        <w:pStyle w:val="Heading3"/>
      </w:pPr>
      <w:bookmarkStart w:id="10" w:name="_Toc390172095"/>
      <w:r w:rsidRPr="006A0B32">
        <w:t>Doelstelling</w:t>
      </w:r>
      <w:bookmarkEnd w:id="10"/>
    </w:p>
    <w:p w:rsidR="006A0B32" w:rsidRPr="006A0B32" w:rsidRDefault="006A0B32" w:rsidP="006A0B32">
      <w:pPr>
        <w:spacing w:after="0" w:line="240" w:lineRule="auto"/>
      </w:pPr>
      <w:r w:rsidRPr="006A0B32">
        <w:t xml:space="preserve">Als bedrijf willen wij de gasten kennis laten maken met een innovatieve en unieke manier van fitness. Verder willen wij de vele extra’s die fitnessclub Sanitas aanbied promoten waardoor de gasten met een goede eerste indruk de sportschool verlaten. </w:t>
      </w:r>
    </w:p>
    <w:p w:rsidR="006A0B32" w:rsidRPr="006A0B32" w:rsidRDefault="006A0B32" w:rsidP="006A0B32">
      <w:pPr>
        <w:spacing w:after="0" w:line="240" w:lineRule="auto"/>
      </w:pPr>
    </w:p>
    <w:p w:rsidR="006A0B32" w:rsidRPr="006A0B32" w:rsidRDefault="006A0B32" w:rsidP="006A0B32">
      <w:pPr>
        <w:spacing w:after="0" w:line="240" w:lineRule="auto"/>
        <w:rPr>
          <w:u w:val="single"/>
        </w:rPr>
      </w:pPr>
      <w:r w:rsidRPr="006A0B32">
        <w:rPr>
          <w:u w:val="single"/>
        </w:rPr>
        <w:t>Target inschrijvingen</w:t>
      </w:r>
    </w:p>
    <w:p w:rsidR="006A0B32" w:rsidRPr="006A0B32" w:rsidRDefault="006A0B32" w:rsidP="006A0B32">
      <w:pPr>
        <w:spacing w:after="0" w:line="240" w:lineRule="auto"/>
        <w:rPr>
          <w:u w:val="single"/>
        </w:rPr>
      </w:pPr>
      <w:r w:rsidRPr="006A0B32">
        <w:t xml:space="preserve"> Het uiteindelijke doel is het werven van nieuwe leden. </w:t>
      </w:r>
      <w:r w:rsidRPr="006A0B32">
        <w:rPr>
          <w:u w:val="single"/>
        </w:rPr>
        <w:t>Target: 8 nieuwe leden</w:t>
      </w: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r w:rsidRPr="006A0B32">
        <w:rPr>
          <w:u w:val="single"/>
        </w:rPr>
        <w:t>Persoonlijk doel</w:t>
      </w:r>
    </w:p>
    <w:p w:rsidR="006A0B32" w:rsidRPr="006A0B32" w:rsidRDefault="006A0B32" w:rsidP="006A0B32">
      <w:pPr>
        <w:spacing w:after="0" w:line="240" w:lineRule="auto"/>
      </w:pPr>
      <w:r w:rsidRPr="006A0B32">
        <w:t>Dit zijn de doelen voor ons als stagiaire wanneer de open dag als geslaagd wordt beschouwd.</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 In aanloop naar de open dag moeten wij als stagiaires ervoor zorgen dat de fitnessclub er netjes en verzorgd uitziet dit betekend dat de volgende taken moet worden uitgevoerd: </w:t>
      </w:r>
    </w:p>
    <w:p w:rsidR="006A0B32" w:rsidRPr="006A0B32" w:rsidRDefault="006A0B32" w:rsidP="006A0B32">
      <w:pPr>
        <w:numPr>
          <w:ilvl w:val="0"/>
          <w:numId w:val="3"/>
        </w:numPr>
        <w:spacing w:after="0" w:line="240" w:lineRule="auto"/>
      </w:pPr>
      <w:r w:rsidRPr="006A0B32">
        <w:t>Het aanzicht van de sportschool netjes maken ( onkruid wieden, pad aanvegen, gras maaien en de perkjes netjes maken ).</w:t>
      </w:r>
    </w:p>
    <w:p w:rsidR="006A0B32" w:rsidRPr="006A0B32" w:rsidRDefault="006A0B32" w:rsidP="006A0B32">
      <w:pPr>
        <w:numPr>
          <w:ilvl w:val="0"/>
          <w:numId w:val="3"/>
        </w:numPr>
        <w:spacing w:after="0" w:line="240" w:lineRule="auto"/>
      </w:pPr>
      <w:r w:rsidRPr="006A0B32">
        <w:t xml:space="preserve">Maken van de Hanze </w:t>
      </w:r>
      <w:proofErr w:type="spellStart"/>
      <w:r w:rsidRPr="006A0B32">
        <w:t>Hotspot</w:t>
      </w:r>
      <w:proofErr w:type="spellEnd"/>
      <w:r w:rsidRPr="006A0B32">
        <w:t xml:space="preserve"> prijsvraag en posters.</w:t>
      </w:r>
    </w:p>
    <w:p w:rsidR="006A0B32" w:rsidRPr="006A0B32" w:rsidRDefault="006A0B32" w:rsidP="006A0B32">
      <w:pPr>
        <w:numPr>
          <w:ilvl w:val="0"/>
          <w:numId w:val="3"/>
        </w:numPr>
        <w:spacing w:after="0" w:line="240" w:lineRule="auto"/>
      </w:pPr>
      <w:r w:rsidRPr="006A0B32">
        <w:lastRenderedPageBreak/>
        <w:t>Zorgen dat de sportschool er netjes uitziet ( apparaten afnemen, kleedkamers schilderen, stofzuigen, dweilen, organisatie van de apparaten netjes maken en de balie opruimen ).</w:t>
      </w:r>
    </w:p>
    <w:p w:rsidR="006A0B32" w:rsidRPr="006A0B32" w:rsidRDefault="006A0B32" w:rsidP="006A0B32">
      <w:pPr>
        <w:numPr>
          <w:ilvl w:val="0"/>
          <w:numId w:val="3"/>
        </w:numPr>
        <w:spacing w:after="0" w:line="240" w:lineRule="auto"/>
      </w:pPr>
      <w:r w:rsidRPr="006A0B32">
        <w:t xml:space="preserve">Inkopen doen van de boodschappen ( koffie, thee, ingrediënten </w:t>
      </w:r>
      <w:proofErr w:type="spellStart"/>
      <w:r w:rsidRPr="006A0B32">
        <w:t>smoothie</w:t>
      </w:r>
      <w:proofErr w:type="spellEnd"/>
      <w:r w:rsidRPr="006A0B32">
        <w:t>, noten ).</w:t>
      </w:r>
    </w:p>
    <w:p w:rsidR="006A0B32" w:rsidRPr="006A0B32" w:rsidRDefault="006A0B32" w:rsidP="006A0B32">
      <w:pPr>
        <w:numPr>
          <w:ilvl w:val="0"/>
          <w:numId w:val="3"/>
        </w:numPr>
        <w:spacing w:after="0" w:line="240" w:lineRule="auto"/>
      </w:pPr>
      <w:r w:rsidRPr="006A0B32">
        <w:t>Maken van de loten.</w:t>
      </w:r>
    </w:p>
    <w:p w:rsidR="006A0B32" w:rsidRPr="006A0B32" w:rsidRDefault="006A0B32" w:rsidP="006A0B32">
      <w:pPr>
        <w:spacing w:after="0" w:line="240" w:lineRule="auto"/>
      </w:pPr>
    </w:p>
    <w:p w:rsidR="006A0B32" w:rsidRPr="006A0B32" w:rsidRDefault="006A0B32" w:rsidP="006A0B32">
      <w:pPr>
        <w:spacing w:after="0" w:line="240" w:lineRule="auto"/>
      </w:pPr>
      <w:r w:rsidRPr="006A0B32">
        <w:t>- Op de dag zelf</w:t>
      </w:r>
    </w:p>
    <w:p w:rsidR="006A0B32" w:rsidRPr="006A0B32" w:rsidRDefault="006A0B32" w:rsidP="006A0B32">
      <w:pPr>
        <w:numPr>
          <w:ilvl w:val="0"/>
          <w:numId w:val="4"/>
        </w:numPr>
        <w:spacing w:after="0" w:line="240" w:lineRule="auto"/>
      </w:pPr>
      <w:r w:rsidRPr="006A0B32">
        <w:t>Koffie en thee klaarzetten.</w:t>
      </w:r>
    </w:p>
    <w:p w:rsidR="006A0B32" w:rsidRPr="006A0B32" w:rsidRDefault="006A0B32" w:rsidP="006A0B32">
      <w:pPr>
        <w:numPr>
          <w:ilvl w:val="0"/>
          <w:numId w:val="4"/>
        </w:numPr>
        <w:spacing w:after="0" w:line="240" w:lineRule="auto"/>
      </w:pPr>
      <w:r w:rsidRPr="006A0B32">
        <w:t xml:space="preserve">Inrichten van de Hanze </w:t>
      </w:r>
      <w:proofErr w:type="spellStart"/>
      <w:r w:rsidRPr="006A0B32">
        <w:t>Hotspot</w:t>
      </w:r>
      <w:proofErr w:type="spellEnd"/>
      <w:r w:rsidRPr="006A0B32">
        <w:t>.</w:t>
      </w:r>
    </w:p>
    <w:p w:rsidR="006A0B32" w:rsidRPr="006A0B32" w:rsidRDefault="006A0B32" w:rsidP="006A0B32">
      <w:pPr>
        <w:numPr>
          <w:ilvl w:val="0"/>
          <w:numId w:val="4"/>
        </w:numPr>
        <w:spacing w:after="0" w:line="240" w:lineRule="auto"/>
      </w:pPr>
      <w:r w:rsidRPr="006A0B32">
        <w:t>Gasten ontvangen.</w:t>
      </w:r>
    </w:p>
    <w:p w:rsidR="006A0B32" w:rsidRPr="006A0B32" w:rsidRDefault="006A0B32" w:rsidP="006A0B32">
      <w:pPr>
        <w:numPr>
          <w:ilvl w:val="0"/>
          <w:numId w:val="4"/>
        </w:numPr>
        <w:spacing w:after="0" w:line="240" w:lineRule="auto"/>
      </w:pPr>
      <w:r w:rsidRPr="006A0B32">
        <w:t>Als gastheer de gasten te woord staan.</w:t>
      </w:r>
    </w:p>
    <w:p w:rsidR="006A0B32" w:rsidRPr="006A0B32" w:rsidRDefault="006A0B32" w:rsidP="006A0B32">
      <w:pPr>
        <w:numPr>
          <w:ilvl w:val="0"/>
          <w:numId w:val="4"/>
        </w:numPr>
        <w:spacing w:after="0" w:line="240" w:lineRule="auto"/>
      </w:pPr>
      <w:r w:rsidRPr="006A0B32">
        <w:t xml:space="preserve">Begeleiden tijdens de </w:t>
      </w:r>
      <w:proofErr w:type="spellStart"/>
      <w:r w:rsidRPr="006A0B32">
        <w:t>PowerRope</w:t>
      </w:r>
      <w:proofErr w:type="spellEnd"/>
      <w:r w:rsidRPr="006A0B32">
        <w:t xml:space="preserve"> </w:t>
      </w:r>
      <w:proofErr w:type="spellStart"/>
      <w:r w:rsidRPr="006A0B32">
        <w:t>challenge</w:t>
      </w:r>
      <w:proofErr w:type="spellEnd"/>
      <w:r w:rsidRPr="006A0B32">
        <w:t>.</w:t>
      </w:r>
    </w:p>
    <w:p w:rsidR="006A0B32" w:rsidRPr="006A0B32" w:rsidRDefault="006A0B32" w:rsidP="006A0B32">
      <w:pPr>
        <w:numPr>
          <w:ilvl w:val="0"/>
          <w:numId w:val="4"/>
        </w:numPr>
        <w:spacing w:after="0" w:line="240" w:lineRule="auto"/>
      </w:pPr>
      <w:r w:rsidRPr="006A0B32">
        <w:t xml:space="preserve">Begeleiden tijdens de Hanze </w:t>
      </w:r>
      <w:proofErr w:type="spellStart"/>
      <w:r w:rsidRPr="006A0B32">
        <w:t>Hotspot</w:t>
      </w:r>
      <w:proofErr w:type="spellEnd"/>
      <w:r w:rsidRPr="006A0B32">
        <w:t xml:space="preserve"> prijsvraag.</w:t>
      </w:r>
    </w:p>
    <w:p w:rsidR="006A0B32" w:rsidRPr="006A0B32" w:rsidRDefault="006A0B32" w:rsidP="006A0B32">
      <w:pPr>
        <w:spacing w:after="0" w:line="240" w:lineRule="auto"/>
      </w:pPr>
    </w:p>
    <w:p w:rsidR="006A0B32" w:rsidRPr="006A0B32" w:rsidRDefault="006A0B32" w:rsidP="006A0B32">
      <w:pPr>
        <w:spacing w:after="0" w:line="240" w:lineRule="auto"/>
      </w:pPr>
      <w:r w:rsidRPr="006A0B32">
        <w:t>- Na de open dag</w:t>
      </w:r>
    </w:p>
    <w:p w:rsidR="006A0B32" w:rsidRPr="006A0B32" w:rsidRDefault="006A0B32" w:rsidP="006A0B32">
      <w:pPr>
        <w:numPr>
          <w:ilvl w:val="0"/>
          <w:numId w:val="5"/>
        </w:numPr>
        <w:spacing w:after="0" w:line="240" w:lineRule="auto"/>
      </w:pPr>
      <w:r w:rsidRPr="006A0B32">
        <w:t>Bekendmaken van de winnaars d.m.v. de lotentrekking op film vastleggen.</w:t>
      </w:r>
    </w:p>
    <w:p w:rsidR="006A0B32" w:rsidRPr="006A0B32" w:rsidRDefault="006A0B32" w:rsidP="006A0B32">
      <w:pPr>
        <w:numPr>
          <w:ilvl w:val="0"/>
          <w:numId w:val="5"/>
        </w:numPr>
        <w:spacing w:after="0" w:line="240" w:lineRule="auto"/>
      </w:pPr>
      <w:r w:rsidRPr="006A0B32">
        <w:t xml:space="preserve">Lotentrekking filmpje in elkaar zetten en deze posten op </w:t>
      </w:r>
      <w:proofErr w:type="spellStart"/>
      <w:r w:rsidRPr="006A0B32">
        <w:t>Facebook</w:t>
      </w:r>
      <w:proofErr w:type="spellEnd"/>
      <w:r w:rsidRPr="006A0B32">
        <w:t>.</w:t>
      </w: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spacing w:after="0" w:line="240" w:lineRule="auto"/>
        <w:rPr>
          <w:u w:val="single"/>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772271">
      <w:pPr>
        <w:pStyle w:val="Heading2"/>
      </w:pPr>
      <w:bookmarkStart w:id="11" w:name="_Toc390172096"/>
      <w:r w:rsidRPr="006A0B32">
        <w:lastRenderedPageBreak/>
        <w:t>Hoofdstuk 2. Organisatie</w:t>
      </w:r>
      <w:bookmarkEnd w:id="11"/>
    </w:p>
    <w:p w:rsidR="006A0B32" w:rsidRPr="006A0B32" w:rsidRDefault="006A0B32" w:rsidP="006A0B32">
      <w:r w:rsidRPr="006A0B32">
        <w:t>Hoeveel personeelsleden heeft fitnessclub Sanitas en welke functies behoren bij deze persoon.</w:t>
      </w:r>
    </w:p>
    <w:p w:rsidR="006A0B32" w:rsidRPr="006A0B32" w:rsidRDefault="006A0B32" w:rsidP="00772271">
      <w:pPr>
        <w:pStyle w:val="Heading3"/>
      </w:pPr>
      <w:bookmarkStart w:id="12" w:name="_Toc390172097"/>
      <w:r w:rsidRPr="006A0B32">
        <w:t>Team</w:t>
      </w:r>
      <w:bookmarkEnd w:id="12"/>
    </w:p>
    <w:p w:rsidR="006A0B32" w:rsidRPr="006A0B32" w:rsidRDefault="006A0B32" w:rsidP="006A0B32">
      <w:pPr>
        <w:spacing w:after="0" w:line="240" w:lineRule="auto"/>
      </w:pPr>
      <w:r w:rsidRPr="006A0B32">
        <w:t>De organisatie van fitnessclub Sanitas is klein. De eigenaar John Mol vormt een team samen met slechts 3 werknemers.</w:t>
      </w:r>
    </w:p>
    <w:p w:rsidR="006A0B32" w:rsidRPr="006A0B32" w:rsidRDefault="006A0B32" w:rsidP="006A0B32">
      <w:pPr>
        <w:spacing w:after="0" w:line="240" w:lineRule="auto"/>
      </w:pPr>
    </w:p>
    <w:p w:rsidR="006A0B32" w:rsidRPr="006A0B32" w:rsidRDefault="006A0B32" w:rsidP="006A0B32">
      <w:pPr>
        <w:spacing w:after="0" w:line="240" w:lineRule="auto"/>
      </w:pPr>
      <w:r w:rsidRPr="006A0B32">
        <w:t>John Mol : Eigenaar</w:t>
      </w:r>
    </w:p>
    <w:p w:rsidR="006A0B32" w:rsidRPr="006A0B32" w:rsidRDefault="006A0B32" w:rsidP="006A0B32">
      <w:pPr>
        <w:spacing w:after="0" w:line="240" w:lineRule="auto"/>
      </w:pPr>
      <w:r w:rsidRPr="006A0B32">
        <w:t>Daimy Middelveld: Schoonmaak/toezicht/bevoorrading/bardienst/kleine klussen</w:t>
      </w:r>
    </w:p>
    <w:p w:rsidR="006A0B32" w:rsidRPr="006A0B32" w:rsidRDefault="006A0B32" w:rsidP="006A0B32">
      <w:pPr>
        <w:spacing w:after="0" w:line="240" w:lineRule="auto"/>
      </w:pPr>
      <w:r w:rsidRPr="006A0B32">
        <w:t>Noëlle Middelveld : Schoonmaak/toezicht/bevoorrading/bardienst/kleine klussen</w:t>
      </w:r>
    </w:p>
    <w:p w:rsidR="006A0B32" w:rsidRPr="006A0B32" w:rsidRDefault="006A0B32" w:rsidP="006A0B32">
      <w:pPr>
        <w:spacing w:after="0" w:line="240" w:lineRule="auto"/>
      </w:pPr>
      <w:proofErr w:type="spellStart"/>
      <w:r w:rsidRPr="006A0B32">
        <w:t>Charon</w:t>
      </w:r>
      <w:proofErr w:type="spellEnd"/>
      <w:r w:rsidRPr="006A0B32">
        <w:t xml:space="preserve"> Koers : Fitness instructrice</w:t>
      </w:r>
    </w:p>
    <w:p w:rsidR="006A0B32" w:rsidRPr="006A0B32" w:rsidRDefault="006A0B32" w:rsidP="006A0B32">
      <w:pPr>
        <w:spacing w:after="0" w:line="240" w:lineRule="auto"/>
      </w:pPr>
    </w:p>
    <w:p w:rsidR="006A0B32" w:rsidRPr="006A0B32" w:rsidRDefault="006A0B32" w:rsidP="006A0B32">
      <w:pPr>
        <w:spacing w:after="0" w:line="240" w:lineRule="auto"/>
      </w:pPr>
      <w:r w:rsidRPr="006A0B32">
        <w:rPr>
          <w:noProof/>
          <w:lang w:eastAsia="nl-NL"/>
        </w:rPr>
        <w:drawing>
          <wp:inline distT="0" distB="0" distL="0" distR="0" wp14:anchorId="7CC34BFE" wp14:editId="6B4749EE">
            <wp:extent cx="3714750" cy="1543050"/>
            <wp:effectExtent l="0" t="38100" r="0" b="1143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A0B32" w:rsidRPr="006A0B32" w:rsidRDefault="006A0B32" w:rsidP="006A0B32">
      <w:pPr>
        <w:spacing w:after="0" w:line="240" w:lineRule="auto"/>
      </w:pPr>
    </w:p>
    <w:p w:rsidR="006A0B32" w:rsidRPr="006A0B32" w:rsidRDefault="006A0B32" w:rsidP="006A0B32">
      <w:pPr>
        <w:spacing w:after="0" w:line="240" w:lineRule="auto"/>
      </w:pPr>
      <w:r w:rsidRPr="006A0B32">
        <w:t>Naast het bestaande team heeft fitnessclub Sanitas momenteel drie stagiaires meelopen. Stagiaires lopen met alle processen binnen het bedrijf mee.</w:t>
      </w:r>
    </w:p>
    <w:p w:rsidR="006A0B32" w:rsidRPr="006A0B32" w:rsidRDefault="006A0B32" w:rsidP="006A0B32">
      <w:pPr>
        <w:spacing w:after="0" w:line="240" w:lineRule="auto"/>
        <w:rPr>
          <w:u w:val="single"/>
        </w:rPr>
      </w:pPr>
    </w:p>
    <w:p w:rsidR="006A0B32" w:rsidRPr="006A0B32" w:rsidRDefault="006A0B32" w:rsidP="00772271">
      <w:pPr>
        <w:pStyle w:val="Heading3"/>
      </w:pPr>
      <w:bookmarkStart w:id="13" w:name="_Toc390172098"/>
      <w:proofErr w:type="spellStart"/>
      <w:r w:rsidRPr="006A0B32">
        <w:t>Accomodatie</w:t>
      </w:r>
      <w:bookmarkEnd w:id="13"/>
      <w:proofErr w:type="spellEnd"/>
    </w:p>
    <w:p w:rsidR="006A0B32" w:rsidRPr="006A0B32" w:rsidRDefault="006A0B32" w:rsidP="006A0B32">
      <w:pPr>
        <w:spacing w:after="0" w:line="240" w:lineRule="auto"/>
      </w:pPr>
      <w:r w:rsidRPr="006A0B32">
        <w:t xml:space="preserve">Fitnessclub Sanitas is gevestigd aan de </w:t>
      </w:r>
      <w:proofErr w:type="spellStart"/>
      <w:r w:rsidRPr="006A0B32">
        <w:t>Poolmanserf</w:t>
      </w:r>
      <w:proofErr w:type="spellEnd"/>
      <w:r w:rsidRPr="006A0B32">
        <w:t xml:space="preserve"> 4 te Dedemsvaart. De accommodatie is nieuw en is pas in oktober 2013 opgeheven. Hieronder een plattegrond van de organisatie:</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r w:rsidRPr="006A0B32">
        <w:tab/>
      </w:r>
      <w:r w:rsidRPr="006A0B32">
        <w:tab/>
        <w:t>Onder verdieping</w:t>
      </w:r>
      <w:r w:rsidRPr="006A0B32">
        <w:tab/>
      </w:r>
      <w:r w:rsidRPr="006A0B32">
        <w:tab/>
      </w:r>
      <w:r w:rsidRPr="006A0B32">
        <w:tab/>
      </w:r>
      <w:r w:rsidRPr="006A0B32">
        <w:tab/>
      </w:r>
      <w:r w:rsidRPr="006A0B32">
        <w:tab/>
        <w:t xml:space="preserve">Boven verdieping </w:t>
      </w:r>
    </w:p>
    <w:p w:rsidR="006A0B32" w:rsidRPr="006A0B32" w:rsidRDefault="006A0B32" w:rsidP="006A0B32">
      <w:pPr>
        <w:spacing w:after="0" w:line="240" w:lineRule="auto"/>
      </w:pPr>
      <w:r w:rsidRPr="006A0B32">
        <w:rPr>
          <w:noProof/>
          <w:lang w:eastAsia="nl-NL"/>
        </w:rPr>
        <w:drawing>
          <wp:anchor distT="0" distB="0" distL="114300" distR="114300" simplePos="0" relativeHeight="251676672" behindDoc="1" locked="0" layoutInCell="1" allowOverlap="1" wp14:anchorId="307650FA" wp14:editId="460D5A37">
            <wp:simplePos x="0" y="0"/>
            <wp:positionH relativeFrom="column">
              <wp:posOffset>2891155</wp:posOffset>
            </wp:positionH>
            <wp:positionV relativeFrom="paragraph">
              <wp:posOffset>172085</wp:posOffset>
            </wp:positionV>
            <wp:extent cx="3362325" cy="2533650"/>
            <wp:effectExtent l="0" t="0" r="9525" b="0"/>
            <wp:wrapTight wrapText="bothSides">
              <wp:wrapPolygon edited="0">
                <wp:start x="0" y="0"/>
                <wp:lineTo x="0" y="21438"/>
                <wp:lineTo x="21539" y="21438"/>
                <wp:lineTo x="2153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924_835629686460706_54117723037330568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2325" cy="2533650"/>
                    </a:xfrm>
                    <a:prstGeom prst="rect">
                      <a:avLst/>
                    </a:prstGeom>
                  </pic:spPr>
                </pic:pic>
              </a:graphicData>
            </a:graphic>
            <wp14:sizeRelH relativeFrom="page">
              <wp14:pctWidth>0</wp14:pctWidth>
            </wp14:sizeRelH>
            <wp14:sizeRelV relativeFrom="page">
              <wp14:pctHeight>0</wp14:pctHeight>
            </wp14:sizeRelV>
          </wp:anchor>
        </w:drawing>
      </w:r>
      <w:r w:rsidRPr="006A0B32">
        <w:rPr>
          <w:noProof/>
          <w:lang w:eastAsia="nl-NL"/>
        </w:rPr>
        <w:drawing>
          <wp:anchor distT="0" distB="0" distL="114300" distR="114300" simplePos="0" relativeHeight="251675648" behindDoc="1" locked="0" layoutInCell="1" allowOverlap="1" wp14:anchorId="094AD031" wp14:editId="1621A3F9">
            <wp:simplePos x="0" y="0"/>
            <wp:positionH relativeFrom="column">
              <wp:posOffset>-471805</wp:posOffset>
            </wp:positionH>
            <wp:positionV relativeFrom="paragraph">
              <wp:posOffset>172085</wp:posOffset>
            </wp:positionV>
            <wp:extent cx="3362325" cy="2533650"/>
            <wp:effectExtent l="0" t="0" r="9525" b="0"/>
            <wp:wrapTight wrapText="bothSides">
              <wp:wrapPolygon edited="0">
                <wp:start x="0" y="0"/>
                <wp:lineTo x="0" y="21438"/>
                <wp:lineTo x="21539" y="21438"/>
                <wp:lineTo x="21539"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102_835629683127373_22293183336126799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2325" cy="2533650"/>
                    </a:xfrm>
                    <a:prstGeom prst="rect">
                      <a:avLst/>
                    </a:prstGeom>
                  </pic:spPr>
                </pic:pic>
              </a:graphicData>
            </a:graphic>
            <wp14:sizeRelH relativeFrom="page">
              <wp14:pctWidth>0</wp14:pctWidth>
            </wp14:sizeRelH>
            <wp14:sizeRelV relativeFrom="page">
              <wp14:pctHeight>0</wp14:pctHeight>
            </wp14:sizeRelV>
          </wp:anchor>
        </w:drawing>
      </w:r>
    </w:p>
    <w:p w:rsidR="006A0B32" w:rsidRPr="006A0B32" w:rsidRDefault="006A0B32" w:rsidP="00772271">
      <w:pPr>
        <w:pStyle w:val="Heading2"/>
      </w:pPr>
      <w:bookmarkStart w:id="14" w:name="_Toc390172099"/>
      <w:r w:rsidRPr="006A0B32">
        <w:lastRenderedPageBreak/>
        <w:t>Hoofdstuk 3. Korte beschrijving onderdelen</w:t>
      </w:r>
      <w:bookmarkEnd w:id="14"/>
    </w:p>
    <w:p w:rsidR="006A0B32" w:rsidRPr="006A0B32" w:rsidRDefault="006A0B32" w:rsidP="006A0B32">
      <w:r w:rsidRPr="006A0B32">
        <w:t xml:space="preserve">Tijdens de open dag zijn er verschillende activiteiten te doen en te bezichtigen binnen fitnessclub Sanitas. </w:t>
      </w:r>
    </w:p>
    <w:p w:rsidR="006A0B32" w:rsidRPr="006A0B32" w:rsidRDefault="006A0B32" w:rsidP="00772271">
      <w:pPr>
        <w:pStyle w:val="Heading3"/>
      </w:pPr>
      <w:bookmarkStart w:id="15" w:name="_Toc390172100"/>
      <w:r w:rsidRPr="006A0B32">
        <w:t>Verwelkomen gasten</w:t>
      </w:r>
      <w:bookmarkEnd w:id="15"/>
    </w:p>
    <w:p w:rsidR="006A0B32" w:rsidRPr="006A0B32" w:rsidRDefault="006A0B32" w:rsidP="006A0B32">
      <w:pPr>
        <w:spacing w:after="0" w:line="240" w:lineRule="auto"/>
      </w:pPr>
      <w:r w:rsidRPr="006A0B32">
        <w:t>Bij de voordeur worden de gasten ontvangen.</w:t>
      </w:r>
    </w:p>
    <w:p w:rsidR="006A0B32" w:rsidRPr="006A0B32" w:rsidRDefault="006A0B32" w:rsidP="006A0B32">
      <w:pPr>
        <w:numPr>
          <w:ilvl w:val="0"/>
          <w:numId w:val="1"/>
        </w:numPr>
        <w:spacing w:after="0" w:line="240" w:lineRule="auto"/>
      </w:pPr>
      <w:r w:rsidRPr="006A0B32">
        <w:t>Heet de gasten welkom in de club.</w:t>
      </w:r>
    </w:p>
    <w:p w:rsidR="006A0B32" w:rsidRPr="006A0B32" w:rsidRDefault="006A0B32" w:rsidP="006A0B32">
      <w:pPr>
        <w:numPr>
          <w:ilvl w:val="0"/>
          <w:numId w:val="1"/>
        </w:numPr>
        <w:spacing w:after="0" w:line="240" w:lineRule="auto"/>
      </w:pPr>
      <w:r w:rsidRPr="006A0B32">
        <w:t>Jezelf voorstellen.</w:t>
      </w:r>
    </w:p>
    <w:p w:rsidR="006A0B32" w:rsidRPr="006A0B32" w:rsidRDefault="006A0B32" w:rsidP="006A0B32">
      <w:pPr>
        <w:numPr>
          <w:ilvl w:val="0"/>
          <w:numId w:val="1"/>
        </w:numPr>
        <w:spacing w:after="0" w:line="240" w:lineRule="auto"/>
      </w:pPr>
      <w:r w:rsidRPr="006A0B32">
        <w:t>Vragen of er beeldmateriaal mag worden geschoten voor onze stage .</w:t>
      </w:r>
    </w:p>
    <w:p w:rsidR="006A0B32" w:rsidRPr="006A0B32" w:rsidRDefault="006A0B32" w:rsidP="006A0B32">
      <w:pPr>
        <w:numPr>
          <w:ilvl w:val="0"/>
          <w:numId w:val="1"/>
        </w:numPr>
        <w:spacing w:after="0" w:line="240" w:lineRule="auto"/>
      </w:pPr>
      <w:r w:rsidRPr="006A0B32">
        <w:t>Kop koffie of thee aanbieden.</w:t>
      </w:r>
    </w:p>
    <w:p w:rsidR="006A0B32" w:rsidRPr="006A0B32" w:rsidRDefault="006A0B32" w:rsidP="006A0B32">
      <w:pPr>
        <w:numPr>
          <w:ilvl w:val="0"/>
          <w:numId w:val="1"/>
        </w:numPr>
        <w:spacing w:after="0" w:line="240" w:lineRule="auto"/>
      </w:pPr>
      <w:r w:rsidRPr="006A0B32">
        <w:t>Vraag of men mee wil lopen voor een rondleiding.</w:t>
      </w:r>
    </w:p>
    <w:p w:rsidR="006A0B32" w:rsidRPr="006A0B32" w:rsidRDefault="006A0B32" w:rsidP="006A0B32">
      <w:pPr>
        <w:spacing w:after="0" w:line="240" w:lineRule="auto"/>
      </w:pPr>
    </w:p>
    <w:p w:rsidR="006A0B32" w:rsidRPr="006A0B32" w:rsidRDefault="006A0B32" w:rsidP="006A0B32">
      <w:pPr>
        <w:spacing w:after="0" w:line="240" w:lineRule="auto"/>
      </w:pPr>
      <w:r w:rsidRPr="006A0B32">
        <w:t>*Om beeld materiaal te kunnen schieten wordt er geacht toestemming gevraagd.</w:t>
      </w:r>
    </w:p>
    <w:p w:rsidR="006A0B32" w:rsidRPr="006A0B32" w:rsidRDefault="006A0B32" w:rsidP="006A0B32">
      <w:pPr>
        <w:spacing w:after="0" w:line="240" w:lineRule="auto"/>
      </w:pPr>
    </w:p>
    <w:p w:rsidR="006A0B32" w:rsidRPr="006A0B32" w:rsidRDefault="006A0B32" w:rsidP="00772271">
      <w:pPr>
        <w:pStyle w:val="Heading3"/>
      </w:pPr>
      <w:bookmarkStart w:id="16" w:name="_Toc390172101"/>
      <w:r w:rsidRPr="006A0B32">
        <w:t>Rondleiding</w:t>
      </w:r>
      <w:bookmarkEnd w:id="16"/>
    </w:p>
    <w:p w:rsidR="006A0B32" w:rsidRPr="006A0B32" w:rsidRDefault="006A0B32" w:rsidP="006A0B32">
      <w:pPr>
        <w:spacing w:after="0" w:line="240" w:lineRule="auto"/>
      </w:pPr>
      <w:r w:rsidRPr="006A0B32">
        <w:t>Na het opvangen worden de gasten ( rondleiding )</w:t>
      </w:r>
    </w:p>
    <w:p w:rsidR="006A0B32" w:rsidRPr="006A0B32" w:rsidRDefault="006A0B32" w:rsidP="006A0B32">
      <w:pPr>
        <w:numPr>
          <w:ilvl w:val="0"/>
          <w:numId w:val="1"/>
        </w:numPr>
        <w:spacing w:after="0" w:line="240" w:lineRule="auto"/>
      </w:pPr>
      <w:r w:rsidRPr="006A0B32">
        <w:t xml:space="preserve">Leid de gasten rond begin bij de fitness ( </w:t>
      </w:r>
      <w:proofErr w:type="spellStart"/>
      <w:r w:rsidRPr="006A0B32">
        <w:t>kinese</w:t>
      </w:r>
      <w:proofErr w:type="spellEnd"/>
      <w:r w:rsidRPr="006A0B32">
        <w:t xml:space="preserve"> apparatuur ).</w:t>
      </w:r>
    </w:p>
    <w:p w:rsidR="006A0B32" w:rsidRPr="006A0B32" w:rsidRDefault="006A0B32" w:rsidP="006A0B32">
      <w:pPr>
        <w:numPr>
          <w:ilvl w:val="0"/>
          <w:numId w:val="1"/>
        </w:numPr>
        <w:spacing w:after="0" w:line="240" w:lineRule="auto"/>
      </w:pPr>
      <w:r w:rsidRPr="006A0B32">
        <w:t>Laat kort zien hoe de werking is van de toestellen.</w:t>
      </w:r>
    </w:p>
    <w:p w:rsidR="006A0B32" w:rsidRPr="006A0B32" w:rsidRDefault="006A0B32" w:rsidP="006A0B32">
      <w:pPr>
        <w:numPr>
          <w:ilvl w:val="0"/>
          <w:numId w:val="1"/>
        </w:numPr>
        <w:spacing w:after="0" w:line="240" w:lineRule="auto"/>
      </w:pPr>
      <w:r w:rsidRPr="006A0B32">
        <w:t xml:space="preserve">Na de fitnessapparatuur is de </w:t>
      </w:r>
      <w:proofErr w:type="spellStart"/>
      <w:r w:rsidRPr="006A0B32">
        <w:t>PowerRope</w:t>
      </w:r>
      <w:proofErr w:type="spellEnd"/>
      <w:r w:rsidRPr="006A0B32">
        <w:t xml:space="preserve"> het tweede onderdeel van de rondleiding .</w:t>
      </w:r>
    </w:p>
    <w:p w:rsidR="006A0B32" w:rsidRPr="006A0B32" w:rsidRDefault="006A0B32" w:rsidP="006A0B32">
      <w:pPr>
        <w:numPr>
          <w:ilvl w:val="0"/>
          <w:numId w:val="1"/>
        </w:numPr>
        <w:spacing w:after="0" w:line="240" w:lineRule="auto"/>
      </w:pPr>
      <w:r w:rsidRPr="006A0B32">
        <w:t xml:space="preserve">Bij de </w:t>
      </w:r>
      <w:proofErr w:type="spellStart"/>
      <w:r w:rsidRPr="006A0B32">
        <w:t>PowerRope</w:t>
      </w:r>
      <w:proofErr w:type="spellEnd"/>
      <w:r w:rsidRPr="006A0B32">
        <w:t xml:space="preserve"> is er een beweegactiviteit gepland, iedere deelname ongeacht het aantal slagen levert een </w:t>
      </w:r>
      <w:proofErr w:type="spellStart"/>
      <w:r w:rsidRPr="006A0B32">
        <w:t>HanzeLot</w:t>
      </w:r>
      <w:proofErr w:type="spellEnd"/>
      <w:r w:rsidRPr="006A0B32">
        <w:t xml:space="preserve"> op.</w:t>
      </w:r>
    </w:p>
    <w:p w:rsidR="006A0B32" w:rsidRPr="006A0B32" w:rsidRDefault="006A0B32" w:rsidP="006A0B32">
      <w:pPr>
        <w:numPr>
          <w:ilvl w:val="0"/>
          <w:numId w:val="1"/>
        </w:numPr>
        <w:spacing w:after="0" w:line="240" w:lineRule="auto"/>
      </w:pPr>
      <w:r w:rsidRPr="006A0B32">
        <w:t xml:space="preserve">Na het uitvoeren van de </w:t>
      </w:r>
      <w:proofErr w:type="spellStart"/>
      <w:r w:rsidRPr="006A0B32">
        <w:t>PowerRope</w:t>
      </w:r>
      <w:proofErr w:type="spellEnd"/>
      <w:r w:rsidRPr="006A0B32">
        <w:t xml:space="preserve"> worden de deelnemers naar de boven verdieping begeleid.</w:t>
      </w:r>
    </w:p>
    <w:p w:rsidR="006A0B32" w:rsidRPr="006A0B32" w:rsidRDefault="006A0B32" w:rsidP="006A0B32">
      <w:pPr>
        <w:numPr>
          <w:ilvl w:val="0"/>
          <w:numId w:val="1"/>
        </w:numPr>
        <w:spacing w:after="0" w:line="240" w:lineRule="auto"/>
      </w:pPr>
      <w:r w:rsidRPr="006A0B32">
        <w:t xml:space="preserve">Boven staat een Health Corner waar men gratis een gezonde </w:t>
      </w:r>
      <w:proofErr w:type="spellStart"/>
      <w:r w:rsidRPr="006A0B32">
        <w:t>smoothie</w:t>
      </w:r>
      <w:proofErr w:type="spellEnd"/>
      <w:r w:rsidRPr="006A0B32">
        <w:t xml:space="preserve"> kan krijgen.</w:t>
      </w:r>
    </w:p>
    <w:p w:rsidR="006A0B32" w:rsidRPr="006A0B32" w:rsidRDefault="006A0B32" w:rsidP="006A0B32">
      <w:pPr>
        <w:numPr>
          <w:ilvl w:val="0"/>
          <w:numId w:val="1"/>
        </w:numPr>
        <w:spacing w:after="0" w:line="240" w:lineRule="auto"/>
      </w:pPr>
      <w:r w:rsidRPr="006A0B32">
        <w:t>Begeleid de gasten richting de kleedkamers waar men een kijkje mag nemen.</w:t>
      </w:r>
    </w:p>
    <w:p w:rsidR="006A0B32" w:rsidRPr="006A0B32" w:rsidRDefault="006A0B32" w:rsidP="006A0B32">
      <w:pPr>
        <w:numPr>
          <w:ilvl w:val="0"/>
          <w:numId w:val="1"/>
        </w:numPr>
        <w:spacing w:after="0" w:line="240" w:lineRule="auto"/>
      </w:pPr>
      <w:r w:rsidRPr="006A0B32">
        <w:t xml:space="preserve">Ter afsluiting is er de Hanze </w:t>
      </w:r>
      <w:proofErr w:type="spellStart"/>
      <w:r w:rsidRPr="006A0B32">
        <w:t>Hotspot</w:t>
      </w:r>
      <w:proofErr w:type="spellEnd"/>
      <w:r w:rsidRPr="006A0B32">
        <w:t xml:space="preserve">, voor uitgebreide informatie zie ‘Hanze </w:t>
      </w:r>
      <w:proofErr w:type="spellStart"/>
      <w:r w:rsidRPr="006A0B32">
        <w:t>Hotspot</w:t>
      </w:r>
      <w:proofErr w:type="spellEnd"/>
      <w:r w:rsidRPr="006A0B32">
        <w:t>’.</w:t>
      </w:r>
    </w:p>
    <w:p w:rsidR="006A0B32" w:rsidRPr="006A0B32" w:rsidRDefault="006A0B32" w:rsidP="006A0B32">
      <w:pPr>
        <w:spacing w:after="0" w:line="240" w:lineRule="auto"/>
      </w:pPr>
    </w:p>
    <w:p w:rsidR="006A0B32" w:rsidRPr="006A0B32" w:rsidRDefault="006A0B32" w:rsidP="00772271">
      <w:pPr>
        <w:pStyle w:val="Heading3"/>
      </w:pPr>
      <w:bookmarkStart w:id="17" w:name="_Toc390172102"/>
      <w:r w:rsidRPr="006A0B32">
        <w:t xml:space="preserve">Hanze </w:t>
      </w:r>
      <w:proofErr w:type="spellStart"/>
      <w:r w:rsidRPr="006A0B32">
        <w:t>Hotspot</w:t>
      </w:r>
      <w:bookmarkEnd w:id="17"/>
      <w:proofErr w:type="spellEnd"/>
    </w:p>
    <w:p w:rsidR="006A0B32" w:rsidRPr="006A0B32" w:rsidRDefault="006A0B32" w:rsidP="006A0B32">
      <w:pPr>
        <w:spacing w:after="0" w:line="240" w:lineRule="auto"/>
      </w:pPr>
      <w:r w:rsidRPr="006A0B32">
        <w:t xml:space="preserve">De Hanze </w:t>
      </w:r>
      <w:proofErr w:type="spellStart"/>
      <w:r w:rsidRPr="006A0B32">
        <w:t>Hotspot</w:t>
      </w:r>
      <w:proofErr w:type="spellEnd"/>
      <w:r w:rsidRPr="006A0B32">
        <w:t xml:space="preserve"> is de hoek waar een prijsvraag wordt gesteld over de stagiaires ‘Welke sport hoort bij welke stagiaire?’ op de loten die men krijgt na deelname van de </w:t>
      </w:r>
      <w:proofErr w:type="spellStart"/>
      <w:r w:rsidRPr="006A0B32">
        <w:t>PowerRope</w:t>
      </w:r>
      <w:proofErr w:type="spellEnd"/>
      <w:r w:rsidRPr="006A0B32">
        <w:t xml:space="preserve"> kan men de antwoorden invullen inclusief naam, adres en telefoonnummer, geen </w:t>
      </w:r>
      <w:proofErr w:type="spellStart"/>
      <w:r w:rsidRPr="006A0B32">
        <w:t>PowerRope</w:t>
      </w:r>
      <w:proofErr w:type="spellEnd"/>
      <w:r w:rsidRPr="006A0B32">
        <w:t xml:space="preserve"> geprobeerd is helaas geen deelname aan de prijsvraag.</w:t>
      </w:r>
    </w:p>
    <w:p w:rsidR="006A0B32" w:rsidRPr="006A0B32" w:rsidRDefault="006A0B32" w:rsidP="006A0B32">
      <w:pPr>
        <w:spacing w:after="0" w:line="240" w:lineRule="auto"/>
      </w:pPr>
    </w:p>
    <w:p w:rsidR="006A0B32" w:rsidRPr="006A0B32" w:rsidRDefault="006A0B32" w:rsidP="006A0B32">
      <w:pPr>
        <w:spacing w:after="0" w:line="240" w:lineRule="auto"/>
      </w:pPr>
      <w:r w:rsidRPr="006A0B32">
        <w:t>De prijsvraag poster staat in de ‘Bijlagen’, bijlage 1.</w:t>
      </w:r>
    </w:p>
    <w:p w:rsidR="006A0B32" w:rsidRPr="006A0B32" w:rsidRDefault="006A0B32" w:rsidP="006A0B32">
      <w:pPr>
        <w:spacing w:after="0" w:line="240" w:lineRule="auto"/>
      </w:pPr>
    </w:p>
    <w:p w:rsidR="006A0B32" w:rsidRPr="006A0B32" w:rsidRDefault="006A0B32" w:rsidP="006A0B32">
      <w:pPr>
        <w:spacing w:after="0" w:line="240" w:lineRule="auto"/>
      </w:pPr>
      <w:r w:rsidRPr="006A0B32">
        <w:t>Alle loten die worden ontvangen ongeacht of deze goed of niet goed zijn geantwoord maakt kans op een prijs. In totaal worden er 6 prijzen geloot, 2 prijzen voor de gasten die het antwoord fout hebben en 4 prijzen voor degene die het antwoord goed hebben geraden.</w:t>
      </w:r>
    </w:p>
    <w:p w:rsidR="006A0B32" w:rsidRPr="006A0B32" w:rsidRDefault="006A0B32" w:rsidP="006A0B32">
      <w:pPr>
        <w:spacing w:after="0" w:line="240" w:lineRule="auto"/>
      </w:pPr>
    </w:p>
    <w:p w:rsidR="006A0B32" w:rsidRPr="006A0B32" w:rsidRDefault="006A0B32" w:rsidP="006A0B32">
      <w:pPr>
        <w:spacing w:after="0" w:line="240" w:lineRule="auto"/>
      </w:pPr>
      <w:r w:rsidRPr="006A0B32">
        <w:t>De volgende prijzen zijn er te winnen:</w:t>
      </w:r>
    </w:p>
    <w:p w:rsidR="006A0B32" w:rsidRPr="006A0B32" w:rsidRDefault="006A0B32" w:rsidP="006A0B32">
      <w:pPr>
        <w:spacing w:after="0" w:line="240" w:lineRule="auto"/>
      </w:pPr>
    </w:p>
    <w:p w:rsidR="006A0B32" w:rsidRPr="006A0B32" w:rsidRDefault="006A0B32" w:rsidP="006A0B32">
      <w:pPr>
        <w:spacing w:after="0" w:line="240" w:lineRule="auto"/>
        <w:rPr>
          <w:u w:val="single"/>
        </w:rPr>
      </w:pPr>
      <w:r w:rsidRPr="006A0B32">
        <w:rPr>
          <w:u w:val="single"/>
        </w:rPr>
        <w:t>Voor de verliezersronde ( foute antwoorden )</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1.) </w:t>
      </w:r>
      <w:proofErr w:type="spellStart"/>
      <w:r w:rsidRPr="006A0B32">
        <w:t>Telstar</w:t>
      </w:r>
      <w:proofErr w:type="spellEnd"/>
      <w:r w:rsidRPr="006A0B32">
        <w:t xml:space="preserve"> prijzen pakket ( Bidon, WK pet en WK voetbal ) ( gesponsord door </w:t>
      </w:r>
      <w:proofErr w:type="spellStart"/>
      <w:r w:rsidRPr="006A0B32">
        <w:t>Telstar</w:t>
      </w:r>
      <w:proofErr w:type="spellEnd"/>
      <w:r w:rsidRPr="006A0B32">
        <w:t xml:space="preserve"> Dedemsvaart )</w:t>
      </w:r>
    </w:p>
    <w:p w:rsidR="006A0B32" w:rsidRPr="006A0B32" w:rsidRDefault="006A0B32" w:rsidP="006A0B32">
      <w:pPr>
        <w:spacing w:after="0" w:line="240" w:lineRule="auto"/>
      </w:pPr>
      <w:r w:rsidRPr="006A0B32">
        <w:t xml:space="preserve">2.) Twee waardebonnen 1 van de DA en 1 van </w:t>
      </w:r>
      <w:proofErr w:type="spellStart"/>
      <w:r w:rsidRPr="006A0B32">
        <w:t>Robs</w:t>
      </w:r>
      <w:proofErr w:type="spellEnd"/>
      <w:r w:rsidRPr="006A0B32">
        <w:t xml:space="preserve"> </w:t>
      </w:r>
      <w:proofErr w:type="spellStart"/>
      <w:r w:rsidRPr="006A0B32">
        <w:t>Hairline</w:t>
      </w:r>
      <w:proofErr w:type="spellEnd"/>
      <w:r w:rsidRPr="006A0B32">
        <w:t xml:space="preserve"> ( gesponsord door DA en </w:t>
      </w:r>
      <w:proofErr w:type="spellStart"/>
      <w:r w:rsidRPr="006A0B32">
        <w:t>Robs</w:t>
      </w:r>
      <w:proofErr w:type="spellEnd"/>
      <w:r w:rsidRPr="006A0B32">
        <w:t xml:space="preserve"> </w:t>
      </w:r>
      <w:proofErr w:type="spellStart"/>
      <w:r w:rsidRPr="006A0B32">
        <w:t>Hairline</w:t>
      </w:r>
      <w:proofErr w:type="spellEnd"/>
      <w:r w:rsidRPr="006A0B32">
        <w:t xml:space="preserve"> Dedemsvaart )</w:t>
      </w:r>
    </w:p>
    <w:p w:rsidR="006A0B32" w:rsidRPr="006A0B32" w:rsidRDefault="006A0B32" w:rsidP="006A0B32">
      <w:pPr>
        <w:spacing w:after="0" w:line="240" w:lineRule="auto"/>
        <w:rPr>
          <w:u w:val="single"/>
        </w:rPr>
      </w:pPr>
      <w:r w:rsidRPr="006A0B32">
        <w:rPr>
          <w:u w:val="single"/>
        </w:rPr>
        <w:t>Voor de winnaars ( juiste antwoorden )</w:t>
      </w:r>
    </w:p>
    <w:p w:rsidR="006A0B32" w:rsidRPr="006A0B32" w:rsidRDefault="006A0B32" w:rsidP="006A0B32">
      <w:pPr>
        <w:spacing w:after="0" w:line="240" w:lineRule="auto"/>
      </w:pPr>
    </w:p>
    <w:p w:rsidR="006A0B32" w:rsidRPr="006A0B32" w:rsidRDefault="006A0B32" w:rsidP="006A0B32">
      <w:pPr>
        <w:spacing w:after="0" w:line="240" w:lineRule="auto"/>
      </w:pPr>
      <w:r w:rsidRPr="006A0B32">
        <w:lastRenderedPageBreak/>
        <w:t xml:space="preserve">3.) </w:t>
      </w:r>
      <w:proofErr w:type="spellStart"/>
      <w:r w:rsidRPr="006A0B32">
        <w:t>Telstar</w:t>
      </w:r>
      <w:proofErr w:type="spellEnd"/>
      <w:r w:rsidRPr="006A0B32">
        <w:t xml:space="preserve"> prijzen pakket ( Bidon + poeder voor sportdrank, WK pet ( gesponsord door </w:t>
      </w:r>
      <w:proofErr w:type="spellStart"/>
      <w:r w:rsidRPr="006A0B32">
        <w:t>Telstar</w:t>
      </w:r>
      <w:proofErr w:type="spellEnd"/>
      <w:r w:rsidRPr="006A0B32">
        <w:t xml:space="preserve"> Dedemsvaart ).</w:t>
      </w:r>
    </w:p>
    <w:p w:rsidR="006A0B32" w:rsidRPr="006A0B32" w:rsidRDefault="006A0B32" w:rsidP="006A0B32">
      <w:pPr>
        <w:spacing w:after="0" w:line="240" w:lineRule="auto"/>
      </w:pPr>
      <w:r w:rsidRPr="006A0B32">
        <w:t xml:space="preserve">4.) Verzorgingspakket DA ( </w:t>
      </w:r>
      <w:proofErr w:type="spellStart"/>
      <w:r w:rsidRPr="006A0B32">
        <w:t>Scrubzout</w:t>
      </w:r>
      <w:proofErr w:type="spellEnd"/>
      <w:r w:rsidRPr="006A0B32">
        <w:t xml:space="preserve">, Douchegel, DA waardebon, </w:t>
      </w:r>
      <w:proofErr w:type="spellStart"/>
      <w:r w:rsidRPr="006A0B32">
        <w:t>Robs</w:t>
      </w:r>
      <w:proofErr w:type="spellEnd"/>
      <w:r w:rsidRPr="006A0B32">
        <w:t xml:space="preserve"> </w:t>
      </w:r>
      <w:proofErr w:type="spellStart"/>
      <w:r w:rsidRPr="006A0B32">
        <w:t>Hairline</w:t>
      </w:r>
      <w:proofErr w:type="spellEnd"/>
      <w:r w:rsidRPr="006A0B32">
        <w:t xml:space="preserve"> waardebon )( Gesponsord door DA en </w:t>
      </w:r>
      <w:proofErr w:type="spellStart"/>
      <w:r w:rsidRPr="006A0B32">
        <w:t>Robs</w:t>
      </w:r>
      <w:proofErr w:type="spellEnd"/>
      <w:r w:rsidRPr="006A0B32">
        <w:t xml:space="preserve"> </w:t>
      </w:r>
      <w:proofErr w:type="spellStart"/>
      <w:r w:rsidRPr="006A0B32">
        <w:t>Hairline</w:t>
      </w:r>
      <w:proofErr w:type="spellEnd"/>
      <w:r w:rsidRPr="006A0B32">
        <w:t xml:space="preserve"> Dedemsvaart ).</w:t>
      </w:r>
    </w:p>
    <w:p w:rsidR="006A0B32" w:rsidRPr="006A0B32" w:rsidRDefault="006A0B32" w:rsidP="006A0B32">
      <w:pPr>
        <w:spacing w:after="0" w:line="240" w:lineRule="auto"/>
      </w:pPr>
      <w:r w:rsidRPr="006A0B32">
        <w:t xml:space="preserve">5.) Pakket </w:t>
      </w:r>
      <w:proofErr w:type="spellStart"/>
      <w:r w:rsidRPr="006A0B32">
        <w:t>Decowear</w:t>
      </w:r>
      <w:proofErr w:type="spellEnd"/>
      <w:r w:rsidRPr="006A0B32">
        <w:t xml:space="preserve"> ( Kussen, zeep ) ( Gesponsord door </w:t>
      </w:r>
      <w:proofErr w:type="spellStart"/>
      <w:r w:rsidRPr="006A0B32">
        <w:t>Decowear</w:t>
      </w:r>
      <w:proofErr w:type="spellEnd"/>
      <w:r w:rsidRPr="006A0B32">
        <w:t xml:space="preserve"> Dedemsvaart ).</w:t>
      </w:r>
    </w:p>
    <w:p w:rsidR="006A0B32" w:rsidRPr="006A0B32" w:rsidRDefault="006A0B32" w:rsidP="006A0B32">
      <w:pPr>
        <w:spacing w:after="0" w:line="240" w:lineRule="auto"/>
      </w:pPr>
    </w:p>
    <w:p w:rsidR="006A0B32" w:rsidRPr="006A0B32" w:rsidRDefault="006A0B32" w:rsidP="006A0B32">
      <w:pPr>
        <w:spacing w:after="0" w:line="240" w:lineRule="auto"/>
      </w:pPr>
      <w:r w:rsidRPr="006A0B32">
        <w:t>Hoofdprijs:</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6.) Pakket </w:t>
      </w:r>
      <w:proofErr w:type="spellStart"/>
      <w:r w:rsidRPr="006A0B32">
        <w:t>Electroworld</w:t>
      </w:r>
      <w:proofErr w:type="spellEnd"/>
      <w:r w:rsidRPr="006A0B32">
        <w:t xml:space="preserve"> Hans Brinkhuis ( Blender ) ( Gesponsord door Hans Brinkhuis Dedemsvaart ).</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rPr>
          <w:u w:val="single"/>
        </w:rPr>
      </w:pPr>
      <w:r w:rsidRPr="006A0B32">
        <w:rPr>
          <w:u w:val="single"/>
        </w:rPr>
        <w:t>De lotentrekking</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De lotentrekking wordt gefilmd en vervolgens gepost op </w:t>
      </w:r>
      <w:proofErr w:type="spellStart"/>
      <w:r w:rsidRPr="006A0B32">
        <w:t>facebook</w:t>
      </w:r>
      <w:proofErr w:type="spellEnd"/>
      <w:r w:rsidRPr="006A0B32">
        <w:t>. De winnaars worden telefonisch op de hoogte gebracht.</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772271">
      <w:pPr>
        <w:pStyle w:val="Heading3"/>
      </w:pPr>
      <w:bookmarkStart w:id="18" w:name="_Toc390172103"/>
      <w:r w:rsidRPr="006A0B32">
        <w:t>Na afloop</w:t>
      </w:r>
      <w:bookmarkEnd w:id="18"/>
    </w:p>
    <w:p w:rsidR="006A0B32" w:rsidRPr="006A0B32" w:rsidRDefault="006A0B32" w:rsidP="006A0B32">
      <w:r w:rsidRPr="006A0B32">
        <w:t xml:space="preserve">Na de rondleiding is er tijd en ruimte voor de gasten om zelf rond te kunnen kijken en informatie op te vragen over de lidmaatschappen. </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772271">
      <w:pPr>
        <w:pStyle w:val="Heading2"/>
      </w:pPr>
      <w:bookmarkStart w:id="19" w:name="_Toc390172104"/>
      <w:r w:rsidRPr="006A0B32">
        <w:lastRenderedPageBreak/>
        <w:t>Hoofdstuk 4. Promotie</w:t>
      </w:r>
      <w:bookmarkEnd w:id="19"/>
    </w:p>
    <w:p w:rsidR="006A0B32" w:rsidRPr="006A0B32" w:rsidRDefault="006A0B32" w:rsidP="006A0B32">
      <w:pPr>
        <w:spacing w:after="0" w:line="240" w:lineRule="auto"/>
      </w:pPr>
      <w:r w:rsidRPr="006A0B32">
        <w:t xml:space="preserve">Om de open dag bekendheid te geven is het van belang om door middel van promotie hier gehoor aan te geven. </w:t>
      </w:r>
    </w:p>
    <w:p w:rsidR="006A0B32" w:rsidRPr="006A0B32" w:rsidRDefault="006A0B32" w:rsidP="006A0B32">
      <w:pPr>
        <w:spacing w:after="0" w:line="240" w:lineRule="auto"/>
      </w:pPr>
    </w:p>
    <w:p w:rsidR="006A0B32" w:rsidRPr="006A0B32" w:rsidRDefault="006A0B32" w:rsidP="006A0B32">
      <w:pPr>
        <w:spacing w:after="0" w:line="240" w:lineRule="auto"/>
      </w:pPr>
      <w:r w:rsidRPr="006A0B32">
        <w:t>Soorten promotie waar wij als organisatie gebruik van gaan maken</w:t>
      </w: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- 5 Posters A2 formaat ( komen bij de sponsoren te liggen: </w:t>
      </w:r>
      <w:proofErr w:type="spellStart"/>
      <w:r w:rsidRPr="006A0B32">
        <w:t>Electroworld</w:t>
      </w:r>
      <w:proofErr w:type="spellEnd"/>
      <w:r w:rsidRPr="006A0B32">
        <w:t xml:space="preserve"> Hans Brinkhuis, Da, </w:t>
      </w:r>
      <w:proofErr w:type="spellStart"/>
      <w:r w:rsidRPr="006A0B32">
        <w:t>Decowear</w:t>
      </w:r>
      <w:proofErr w:type="spellEnd"/>
      <w:r w:rsidRPr="006A0B32">
        <w:t xml:space="preserve">, </w:t>
      </w:r>
      <w:proofErr w:type="spellStart"/>
      <w:r w:rsidRPr="006A0B32">
        <w:t>Telstar</w:t>
      </w:r>
      <w:proofErr w:type="spellEnd"/>
      <w:r w:rsidRPr="006A0B32">
        <w:t xml:space="preserve"> en </w:t>
      </w:r>
      <w:proofErr w:type="spellStart"/>
      <w:r w:rsidRPr="006A0B32">
        <w:t>Robs</w:t>
      </w:r>
      <w:proofErr w:type="spellEnd"/>
      <w:r w:rsidRPr="006A0B32">
        <w:t xml:space="preserve"> </w:t>
      </w:r>
      <w:proofErr w:type="spellStart"/>
      <w:r w:rsidRPr="006A0B32">
        <w:t>Hairline</w:t>
      </w:r>
      <w:proofErr w:type="spellEnd"/>
      <w:r w:rsidRPr="006A0B32">
        <w:t>.</w:t>
      </w:r>
    </w:p>
    <w:p w:rsidR="006A0B32" w:rsidRPr="006A0B32" w:rsidRDefault="006A0B32" w:rsidP="006A0B32">
      <w:pPr>
        <w:spacing w:after="0" w:line="240" w:lineRule="auto"/>
      </w:pPr>
      <w:r w:rsidRPr="006A0B32">
        <w:t>- Flyers A3 formaat ( 10.000 stuks, laten bezorgen door de drukkerij ).</w:t>
      </w:r>
    </w:p>
    <w:p w:rsidR="006A0B32" w:rsidRPr="006A0B32" w:rsidRDefault="006A0B32" w:rsidP="006A0B32">
      <w:pPr>
        <w:spacing w:after="0" w:line="240" w:lineRule="auto"/>
      </w:pPr>
      <w:r w:rsidRPr="006A0B32">
        <w:t xml:space="preserve">- </w:t>
      </w:r>
      <w:proofErr w:type="spellStart"/>
      <w:r w:rsidRPr="006A0B32">
        <w:t>Facebook</w:t>
      </w:r>
      <w:proofErr w:type="spellEnd"/>
      <w:r w:rsidRPr="006A0B32">
        <w:t>.</w:t>
      </w:r>
    </w:p>
    <w:p w:rsidR="006A0B32" w:rsidRPr="006A0B32" w:rsidRDefault="006A0B32" w:rsidP="006A0B32">
      <w:pPr>
        <w:spacing w:after="0" w:line="240" w:lineRule="auto"/>
      </w:pPr>
      <w:r w:rsidRPr="006A0B32">
        <w:t>- Sanitas website.</w:t>
      </w:r>
    </w:p>
    <w:p w:rsidR="006A0B32" w:rsidRPr="006A0B32" w:rsidRDefault="006A0B32" w:rsidP="006A0B32">
      <w:pPr>
        <w:spacing w:after="0" w:line="240" w:lineRule="auto"/>
      </w:pPr>
      <w:r w:rsidRPr="006A0B32">
        <w:t>- Bord langs de weg.</w:t>
      </w:r>
    </w:p>
    <w:p w:rsidR="006A0B32" w:rsidRPr="006A0B32" w:rsidRDefault="006A0B32" w:rsidP="006A0B32">
      <w:pPr>
        <w:spacing w:after="0" w:line="240" w:lineRule="auto"/>
      </w:pPr>
    </w:p>
    <w:p w:rsidR="006A0B32" w:rsidRPr="006A0B32" w:rsidRDefault="006A0B32" w:rsidP="006A0B32">
      <w:pPr>
        <w:spacing w:after="0" w:line="240" w:lineRule="auto"/>
      </w:pPr>
      <w:r w:rsidRPr="006A0B32">
        <w:t>De poster en de flyer zijn te vinden in de ‘Bijlagen’, Bijlage 2.</w:t>
      </w:r>
    </w:p>
    <w:p w:rsidR="006A0B32" w:rsidRPr="006A0B32" w:rsidRDefault="006A0B32" w:rsidP="006A0B32">
      <w:pPr>
        <w:spacing w:after="0" w:line="240" w:lineRule="auto"/>
      </w:pPr>
    </w:p>
    <w:p w:rsidR="006A0B32" w:rsidRPr="006A0B32" w:rsidRDefault="006A0B32" w:rsidP="00772271">
      <w:pPr>
        <w:pStyle w:val="Heading3"/>
      </w:pPr>
      <w:bookmarkStart w:id="20" w:name="_Toc390172105"/>
      <w:r w:rsidRPr="006A0B32">
        <w:t>Hoofdstuk 5. Kosten</w:t>
      </w:r>
      <w:bookmarkEnd w:id="20"/>
    </w:p>
    <w:p w:rsidR="006A0B32" w:rsidRPr="006A0B32" w:rsidRDefault="006A0B32" w:rsidP="006A0B32">
      <w:r w:rsidRPr="006A0B32">
        <w:t>Om de open dag te kunnen organiseren moeten er kosten gemaakt worden.  De kosten die gemaakt gaan worden voor deze open dag.</w:t>
      </w:r>
    </w:p>
    <w:p w:rsidR="006A0B32" w:rsidRPr="006A0B32" w:rsidRDefault="006A0B32" w:rsidP="006A0B32"/>
    <w:p w:rsidR="006A0B32" w:rsidRPr="006A0B32" w:rsidRDefault="006A0B32" w:rsidP="006A0B32">
      <w:r w:rsidRPr="006A0B32">
        <w:t>- Flyers A3 formaat, 10.000 stuks en deze laten bezorgen.</w:t>
      </w:r>
    </w:p>
    <w:p w:rsidR="006A0B32" w:rsidRPr="006A0B32" w:rsidRDefault="006A0B32" w:rsidP="006A0B32">
      <w:r w:rsidRPr="006A0B32">
        <w:t>- Posters A2 formaat, 5 stuks</w:t>
      </w:r>
    </w:p>
    <w:p w:rsidR="006A0B32" w:rsidRPr="006A0B32" w:rsidRDefault="006A0B32" w:rsidP="006A0B32">
      <w:r w:rsidRPr="006A0B32">
        <w:t>- Koffie/thee/koffiemelk/suiker</w:t>
      </w:r>
    </w:p>
    <w:p w:rsidR="006A0B32" w:rsidRPr="006A0B32" w:rsidRDefault="006A0B32" w:rsidP="006A0B32">
      <w:r w:rsidRPr="006A0B32">
        <w:t xml:space="preserve">- Ingrediënten </w:t>
      </w:r>
      <w:proofErr w:type="spellStart"/>
      <w:r w:rsidRPr="006A0B32">
        <w:t>smoothie</w:t>
      </w:r>
      <w:proofErr w:type="spellEnd"/>
      <w:r w:rsidRPr="006A0B32">
        <w:t xml:space="preserve"> ( 3 bak aardbeien, 3kg peren, 2 tros bananen, gewassen </w:t>
      </w:r>
      <w:proofErr w:type="spellStart"/>
      <w:r w:rsidRPr="006A0B32">
        <w:t>spinaze</w:t>
      </w:r>
      <w:proofErr w:type="spellEnd"/>
      <w:r w:rsidRPr="006A0B32">
        <w:t xml:space="preserve"> en </w:t>
      </w:r>
      <w:proofErr w:type="spellStart"/>
      <w:r w:rsidRPr="006A0B32">
        <w:t>Chiazaad</w:t>
      </w:r>
      <w:proofErr w:type="spellEnd"/>
      <w:r w:rsidRPr="006A0B32">
        <w:t xml:space="preserve"> )</w:t>
      </w:r>
    </w:p>
    <w:p w:rsidR="006A0B32" w:rsidRPr="006A0B32" w:rsidRDefault="006A0B32" w:rsidP="006A0B32"/>
    <w:p w:rsidR="006A0B32" w:rsidRPr="006A0B32" w:rsidRDefault="006A0B32" w:rsidP="006A0B32">
      <w:pPr>
        <w:rPr>
          <w:u w:val="single"/>
        </w:rPr>
      </w:pPr>
      <w:r w:rsidRPr="006A0B32">
        <w:rPr>
          <w:u w:val="single"/>
        </w:rPr>
        <w:t>De kosten van deze producten</w:t>
      </w:r>
    </w:p>
    <w:p w:rsidR="006A0B32" w:rsidRPr="006A0B32" w:rsidRDefault="006A0B32" w:rsidP="006A0B32">
      <w:pPr>
        <w:rPr>
          <w:i/>
        </w:rPr>
      </w:pPr>
      <w:r w:rsidRPr="006A0B32">
        <w:rPr>
          <w:i/>
        </w:rPr>
        <w:t>Product</w:t>
      </w:r>
      <w:r w:rsidRPr="006A0B32">
        <w:rPr>
          <w:i/>
        </w:rPr>
        <w:tab/>
      </w:r>
      <w:r w:rsidRPr="006A0B32">
        <w:rPr>
          <w:i/>
        </w:rPr>
        <w:tab/>
      </w:r>
      <w:r w:rsidRPr="006A0B32">
        <w:rPr>
          <w:i/>
        </w:rPr>
        <w:tab/>
      </w:r>
      <w:r w:rsidRPr="006A0B32">
        <w:rPr>
          <w:i/>
        </w:rPr>
        <w:tab/>
      </w:r>
      <w:r w:rsidRPr="006A0B32">
        <w:rPr>
          <w:i/>
        </w:rPr>
        <w:tab/>
      </w:r>
      <w:r w:rsidRPr="006A0B32">
        <w:rPr>
          <w:i/>
        </w:rPr>
        <w:tab/>
      </w:r>
      <w:r w:rsidRPr="006A0B32">
        <w:rPr>
          <w:i/>
        </w:rPr>
        <w:tab/>
        <w:t>Prijs ( fictief )</w:t>
      </w:r>
    </w:p>
    <w:p w:rsidR="006A0B32" w:rsidRPr="006A0B32" w:rsidRDefault="006A0B32" w:rsidP="006A0B32">
      <w:pPr>
        <w:spacing w:after="0" w:line="240" w:lineRule="auto"/>
      </w:pPr>
      <w:r w:rsidRPr="006A0B32">
        <w:t xml:space="preserve">Flyers incl. bezorgkosten </w:t>
      </w:r>
      <w:r w:rsidRPr="006A0B32">
        <w:tab/>
      </w:r>
      <w:r w:rsidRPr="006A0B32">
        <w:tab/>
      </w:r>
      <w:r w:rsidRPr="006A0B32">
        <w:tab/>
      </w:r>
      <w:r w:rsidRPr="006A0B32">
        <w:tab/>
        <w:t>€550,-</w:t>
      </w:r>
    </w:p>
    <w:p w:rsidR="006A0B32" w:rsidRPr="006A0B32" w:rsidRDefault="006A0B32" w:rsidP="006A0B32">
      <w:pPr>
        <w:spacing w:after="0" w:line="240" w:lineRule="auto"/>
      </w:pPr>
      <w:r w:rsidRPr="006A0B32">
        <w:t>Posters</w:t>
      </w:r>
      <w:r w:rsidRPr="006A0B32">
        <w:tab/>
      </w:r>
      <w:r w:rsidRPr="006A0B32">
        <w:tab/>
      </w:r>
      <w:r w:rsidRPr="006A0B32">
        <w:tab/>
      </w:r>
      <w:r w:rsidRPr="006A0B32">
        <w:tab/>
      </w:r>
      <w:r w:rsidRPr="006A0B32">
        <w:tab/>
      </w:r>
      <w:r w:rsidRPr="006A0B32">
        <w:tab/>
      </w:r>
      <w:r w:rsidRPr="006A0B32">
        <w:tab/>
        <w:t>€20,-</w:t>
      </w:r>
    </w:p>
    <w:p w:rsidR="006A0B32" w:rsidRPr="006A0B32" w:rsidRDefault="006A0B32" w:rsidP="006A0B32">
      <w:pPr>
        <w:spacing w:after="0" w:line="240" w:lineRule="auto"/>
      </w:pPr>
      <w:r w:rsidRPr="006A0B32">
        <w:t>Koffie/thee + melk/suiker</w:t>
      </w:r>
      <w:r w:rsidRPr="006A0B32">
        <w:tab/>
      </w:r>
      <w:r w:rsidRPr="006A0B32">
        <w:tab/>
      </w:r>
      <w:r w:rsidRPr="006A0B32">
        <w:tab/>
      </w:r>
      <w:r w:rsidRPr="006A0B32">
        <w:tab/>
        <w:t>€15,-</w:t>
      </w:r>
    </w:p>
    <w:p w:rsidR="006A0B32" w:rsidRPr="006A0B32" w:rsidRDefault="006A0B32" w:rsidP="006A0B32">
      <w:pPr>
        <w:spacing w:after="0" w:line="240" w:lineRule="auto"/>
      </w:pPr>
      <w:r w:rsidRPr="006A0B32">
        <w:t xml:space="preserve">Ingrediënten </w:t>
      </w:r>
      <w:proofErr w:type="spellStart"/>
      <w:r w:rsidRPr="006A0B32">
        <w:t>smoothie</w:t>
      </w:r>
      <w:proofErr w:type="spellEnd"/>
      <w:r w:rsidRPr="006A0B32">
        <w:tab/>
      </w:r>
      <w:r w:rsidRPr="006A0B32">
        <w:tab/>
      </w:r>
      <w:r w:rsidRPr="006A0B32">
        <w:tab/>
      </w:r>
      <w:r w:rsidRPr="006A0B32">
        <w:tab/>
      </w:r>
      <w:r w:rsidRPr="006A0B32">
        <w:tab/>
        <w:t>€35,-</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r w:rsidRPr="006A0B32">
        <w:t>Totaal bedrag: €620,-</w:t>
      </w:r>
    </w:p>
    <w:p w:rsidR="006A0B32" w:rsidRPr="006A0B32" w:rsidRDefault="006A0B32" w:rsidP="006A0B32">
      <w:pPr>
        <w:spacing w:after="0" w:line="240" w:lineRule="auto"/>
      </w:pPr>
    </w:p>
    <w:p w:rsidR="006A0B32" w:rsidRPr="006A0B32" w:rsidRDefault="006A0B32" w:rsidP="006A0B32">
      <w:pPr>
        <w:spacing w:after="0" w:line="240" w:lineRule="auto"/>
      </w:pPr>
      <w:r w:rsidRPr="006A0B32">
        <w:t>De kosten zijn fictief opgesteld i.v.m. privacy en het niet willen blootgeven wat de exacte kosten waren van de flyers en posters. De andere producten kloppen.</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 w:rsidR="006A0B32" w:rsidRPr="006A0B32" w:rsidRDefault="006A0B32" w:rsidP="00772271">
      <w:pPr>
        <w:pStyle w:val="Heading2"/>
      </w:pPr>
      <w:bookmarkStart w:id="21" w:name="_Toc390172106"/>
      <w:r w:rsidRPr="006A0B32">
        <w:lastRenderedPageBreak/>
        <w:t>Hoofdstuk 6. Even bijstellen en onderhandelen</w:t>
      </w:r>
      <w:bookmarkEnd w:id="21"/>
    </w:p>
    <w:p w:rsidR="006A0B32" w:rsidRPr="006A0B32" w:rsidRDefault="006A0B32" w:rsidP="006A0B32">
      <w:r w:rsidRPr="006A0B32">
        <w:t>Om de dag probleemloos te laten verlopen moet van te voren nagedacht worden over eventuele calamiteiten. Hieronder een aantal scenario’s die kunnen voorkomen waar van te voren rekening mee moet worden gehouden.</w:t>
      </w:r>
    </w:p>
    <w:p w:rsidR="006A0B32" w:rsidRPr="006A0B32" w:rsidRDefault="006A0B32" w:rsidP="00772271">
      <w:pPr>
        <w:pStyle w:val="Heading3"/>
      </w:pPr>
      <w:bookmarkStart w:id="22" w:name="_Toc390172107"/>
      <w:r w:rsidRPr="006A0B32">
        <w:t>Vooraf</w:t>
      </w:r>
      <w:bookmarkEnd w:id="22"/>
    </w:p>
    <w:p w:rsidR="006A0B32" w:rsidRPr="006A0B32" w:rsidRDefault="006A0B32" w:rsidP="006A0B32">
      <w:pPr>
        <w:numPr>
          <w:ilvl w:val="0"/>
          <w:numId w:val="2"/>
        </w:numPr>
        <w:contextualSpacing/>
      </w:pPr>
      <w:r w:rsidRPr="006A0B32">
        <w:t>Een van de medewerkers wordt ziek</w:t>
      </w:r>
    </w:p>
    <w:p w:rsidR="006A0B32" w:rsidRPr="006A0B32" w:rsidRDefault="006A0B32" w:rsidP="006A0B32">
      <w:pPr>
        <w:numPr>
          <w:ilvl w:val="0"/>
          <w:numId w:val="2"/>
        </w:numPr>
        <w:contextualSpacing/>
      </w:pPr>
      <w:r w:rsidRPr="006A0B32">
        <w:t>Flyers zijn niet op tijd klaar</w:t>
      </w:r>
    </w:p>
    <w:p w:rsidR="006A0B32" w:rsidRPr="006A0B32" w:rsidRDefault="006A0B32" w:rsidP="006A0B32">
      <w:pPr>
        <w:spacing w:after="0" w:line="240" w:lineRule="auto"/>
      </w:pPr>
      <w:r w:rsidRPr="006A0B32">
        <w:t>*Plan een extra medewerker in die bij ziekteverzuim kan inspringen</w:t>
      </w:r>
    </w:p>
    <w:p w:rsidR="006A0B32" w:rsidRPr="006A0B32" w:rsidRDefault="006A0B32" w:rsidP="006A0B32">
      <w:pPr>
        <w:spacing w:after="0" w:line="240" w:lineRule="auto"/>
      </w:pPr>
      <w:r w:rsidRPr="006A0B32">
        <w:t xml:space="preserve">*Extra zorg dragen voor </w:t>
      </w:r>
      <w:proofErr w:type="spellStart"/>
      <w:r w:rsidRPr="006A0B32">
        <w:t>social</w:t>
      </w:r>
      <w:proofErr w:type="spellEnd"/>
      <w:r w:rsidRPr="006A0B32">
        <w:t>-media voor het verspreiden van informatie over de open dag. Print eventueel zelf een aantal flyers en vraag of deze mag worden opgehangen in winkels in de stad.</w:t>
      </w:r>
    </w:p>
    <w:p w:rsidR="006A0B32" w:rsidRPr="006A0B32" w:rsidRDefault="006A0B32" w:rsidP="006A0B32">
      <w:pPr>
        <w:spacing w:after="0" w:line="240" w:lineRule="auto"/>
      </w:pPr>
    </w:p>
    <w:p w:rsidR="006A0B32" w:rsidRPr="006A0B32" w:rsidRDefault="006A0B32" w:rsidP="00772271">
      <w:pPr>
        <w:pStyle w:val="Heading3"/>
      </w:pPr>
      <w:bookmarkStart w:id="23" w:name="_Toc390172108"/>
      <w:r w:rsidRPr="006A0B32">
        <w:t>Tijdens de dag zelf</w:t>
      </w:r>
      <w:bookmarkEnd w:id="23"/>
    </w:p>
    <w:p w:rsidR="006A0B32" w:rsidRPr="006A0B32" w:rsidRDefault="006A0B32" w:rsidP="006A0B32">
      <w:pPr>
        <w:numPr>
          <w:ilvl w:val="0"/>
          <w:numId w:val="2"/>
        </w:numPr>
        <w:contextualSpacing/>
      </w:pPr>
      <w:r w:rsidRPr="006A0B32">
        <w:t>Er komen geen gasten opdagen</w:t>
      </w:r>
    </w:p>
    <w:p w:rsidR="006A0B32" w:rsidRPr="006A0B32" w:rsidRDefault="006A0B32" w:rsidP="006A0B32">
      <w:pPr>
        <w:numPr>
          <w:ilvl w:val="0"/>
          <w:numId w:val="2"/>
        </w:numPr>
        <w:contextualSpacing/>
      </w:pPr>
      <w:r w:rsidRPr="006A0B32">
        <w:t>Onze target wordt niet gehaald</w:t>
      </w:r>
    </w:p>
    <w:p w:rsidR="006A0B32" w:rsidRPr="006A0B32" w:rsidRDefault="006A0B32" w:rsidP="006A0B32">
      <w:pPr>
        <w:numPr>
          <w:ilvl w:val="0"/>
          <w:numId w:val="2"/>
        </w:numPr>
        <w:contextualSpacing/>
      </w:pPr>
      <w:r w:rsidRPr="006A0B32">
        <w:t>Geen gasten willen niet gefotografeerd of gefilmd worden</w:t>
      </w:r>
    </w:p>
    <w:p w:rsidR="006A0B32" w:rsidRPr="006A0B32" w:rsidRDefault="006A0B32" w:rsidP="006A0B32">
      <w:pPr>
        <w:spacing w:after="0" w:line="240" w:lineRule="auto"/>
      </w:pPr>
      <w:r w:rsidRPr="006A0B32">
        <w:t>*Als er geen gasten zijn kan de open dag niet doorgaan. Dit beschouwen wij als een fout en moeten dan onderzoeken waar het fout is gegaan.</w:t>
      </w:r>
    </w:p>
    <w:p w:rsidR="006A0B32" w:rsidRPr="006A0B32" w:rsidRDefault="006A0B32" w:rsidP="006A0B32">
      <w:pPr>
        <w:spacing w:after="0" w:line="240" w:lineRule="auto"/>
      </w:pPr>
      <w:r w:rsidRPr="006A0B32">
        <w:t>*Ieder startend lid is er één, zorg voor een goede indruk en laat de kracht zien en merken van de sportschool ( mond op mond reclame ), uiteindelijk resulteert het in nieuwe leden.</w:t>
      </w:r>
    </w:p>
    <w:p w:rsidR="006A0B32" w:rsidRPr="006A0B32" w:rsidRDefault="006A0B32" w:rsidP="006A0B32">
      <w:pPr>
        <w:spacing w:after="0" w:line="240" w:lineRule="auto"/>
      </w:pPr>
      <w:r w:rsidRPr="006A0B32">
        <w:t>*Laat de stagiaires bij elkaar de gehele open dag uitvoeren, op deze manier kan beeldmateriaal worden geschoten waarin de stagiaires kunnen laten zien dat ze de juiste kennis en competenties beheersen.</w:t>
      </w: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r w:rsidRPr="006A0B32">
        <w:t xml:space="preserve">Andere eventuele problemen kunnen altijd voorkomen en op de dag zelf kan het altijd anders lopen dan gepland. Behoud ten alle tijde de grote lijnen van de open dag met als doel de gasten een unieke ervaring te laten beleven. </w:t>
      </w:r>
    </w:p>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Pr>
        <w:rPr>
          <w:u w:val="single"/>
        </w:rPr>
      </w:pPr>
    </w:p>
    <w:p w:rsidR="006A0B32" w:rsidRPr="006A0B32"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772271">
      <w:pPr>
        <w:pStyle w:val="Heading2"/>
      </w:pPr>
      <w:bookmarkStart w:id="24" w:name="_Toc390172109"/>
      <w:r w:rsidRPr="006A0B32">
        <w:lastRenderedPageBreak/>
        <w:t>Hoofdstuk. 7 Draaiboeken</w:t>
      </w:r>
      <w:bookmarkEnd w:id="24"/>
    </w:p>
    <w:p w:rsidR="006A0B32" w:rsidRPr="006A0B32" w:rsidRDefault="006A0B32" w:rsidP="006A0B32">
      <w:r w:rsidRPr="006A0B32">
        <w:t>Voor een goede voorbereiding en verloop van de open dag is het van belang een goede taakomschrijving en een daarbij horende planning te maken. Zo weet iedereen wat er van hem of haar wordt verwacht en wanneer de taak uitgevoerd dient te worden.</w:t>
      </w:r>
    </w:p>
    <w:p w:rsidR="006A0B32" w:rsidRPr="006A0B32" w:rsidRDefault="006A0B32" w:rsidP="00772271">
      <w:pPr>
        <w:pStyle w:val="Heading3"/>
      </w:pPr>
      <w:bookmarkStart w:id="25" w:name="_Toc390172110"/>
      <w:r w:rsidRPr="006A0B32">
        <w:t>Voorbereidingen voorafgaand het evenement</w:t>
      </w:r>
      <w:bookmarkEnd w:id="25"/>
    </w:p>
    <w:tbl>
      <w:tblPr>
        <w:tblStyle w:val="LightList"/>
        <w:tblW w:w="0" w:type="auto"/>
        <w:tblLook w:val="00A0" w:firstRow="1" w:lastRow="0" w:firstColumn="1" w:lastColumn="0" w:noHBand="0" w:noVBand="0"/>
      </w:tblPr>
      <w:tblGrid>
        <w:gridCol w:w="2134"/>
        <w:gridCol w:w="2134"/>
        <w:gridCol w:w="2134"/>
        <w:gridCol w:w="2134"/>
      </w:tblGrid>
      <w:tr w:rsidR="006A0B32" w:rsidRPr="006A0B32" w:rsidTr="00580298">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Persoon</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Taakomschrijving</w:t>
            </w:r>
          </w:p>
        </w:tc>
        <w:tc>
          <w:tcPr>
            <w:tcW w:w="2134" w:type="dxa"/>
          </w:tcPr>
          <w:p w:rsidR="006A0B32" w:rsidRPr="006A0B32" w:rsidRDefault="006A0B32" w:rsidP="006A0B32">
            <w:pPr>
              <w:cnfStyle w:val="100000000000" w:firstRow="1" w:lastRow="0" w:firstColumn="0" w:lastColumn="0" w:oddVBand="0" w:evenVBand="0" w:oddHBand="0" w:evenHBand="0" w:firstRowFirstColumn="0" w:firstRowLastColumn="0" w:lastRowFirstColumn="0" w:lastRowLastColumn="0"/>
            </w:pPr>
            <w:r w:rsidRPr="006A0B32">
              <w:t>Stardatum</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Deadline</w:t>
            </w:r>
          </w:p>
          <w:p w:rsidR="006A0B32" w:rsidRPr="006A0B32" w:rsidRDefault="006A0B32" w:rsidP="006A0B32"/>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Onkruid wieden, perkjes netjes maken, pad aanvegen</w:t>
            </w:r>
          </w:p>
        </w:tc>
        <w:tc>
          <w:tcPr>
            <w:tcW w:w="2134" w:type="dxa"/>
          </w:tcPr>
          <w:p w:rsidR="006A0B32" w:rsidRPr="006A0B32" w:rsidRDefault="006A0B32" w:rsidP="006A0B32">
            <w:pPr>
              <w:cnfStyle w:val="000000100000" w:firstRow="0" w:lastRow="0" w:firstColumn="0" w:lastColumn="0" w:oddVBand="0" w:evenVBand="0" w:oddHBand="1" w:evenHBand="0" w:firstRowFirstColumn="0" w:firstRowLastColumn="0" w:lastRowFirstColumn="0" w:lastRowLastColumn="0"/>
            </w:pPr>
            <w:r w:rsidRPr="006A0B32">
              <w:t>19-5-2014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trHeight w:val="307"/>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John Mol</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Sponsoren regelen voor de prijzen</w:t>
            </w:r>
          </w:p>
        </w:tc>
        <w:tc>
          <w:tcPr>
            <w:tcW w:w="2134" w:type="dxa"/>
          </w:tcPr>
          <w:p w:rsidR="006A0B32" w:rsidRPr="006A0B32" w:rsidRDefault="006A0B32" w:rsidP="006A0B32">
            <w:pPr>
              <w:cnfStyle w:val="000000000000" w:firstRow="0" w:lastRow="0" w:firstColumn="0" w:lastColumn="0" w:oddVBand="0" w:evenVBand="0" w:oddHBand="0" w:evenHBand="0" w:firstRowFirstColumn="0" w:firstRowLastColumn="0" w:lastRowFirstColumn="0" w:lastRowLastColumn="0"/>
            </w:pPr>
            <w:r w:rsidRPr="006A0B32">
              <w:t>19-5-2014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John Mol</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Flyers ontwerpen, drukwerk en bezorgen regelen</w:t>
            </w:r>
          </w:p>
        </w:tc>
        <w:tc>
          <w:tcPr>
            <w:tcW w:w="2134" w:type="dxa"/>
          </w:tcPr>
          <w:p w:rsidR="006A0B32" w:rsidRPr="006A0B32" w:rsidRDefault="006A0B32" w:rsidP="006A0B32">
            <w:pPr>
              <w:cnfStyle w:val="000000100000" w:firstRow="0" w:lastRow="0" w:firstColumn="0" w:lastColumn="0" w:oddVBand="0" w:evenVBand="0" w:oddHBand="1" w:evenHBand="0" w:firstRowFirstColumn="0" w:firstRowLastColumn="0" w:lastRowFirstColumn="0" w:lastRowLastColumn="0"/>
            </w:pPr>
            <w:r w:rsidRPr="006A0B32">
              <w:t>19-5-2014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trHeight w:val="461"/>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Verven kleedkamers, dweilen, stofzuigen, apparaten afnemen</w:t>
            </w:r>
          </w:p>
        </w:tc>
        <w:tc>
          <w:tcPr>
            <w:tcW w:w="2134" w:type="dxa"/>
          </w:tcPr>
          <w:p w:rsidR="006A0B32" w:rsidRPr="006A0B32" w:rsidRDefault="006A0B32" w:rsidP="006A0B32">
            <w:pPr>
              <w:cnfStyle w:val="000000000000" w:firstRow="0" w:lastRow="0" w:firstColumn="0" w:lastColumn="0" w:oddVBand="0" w:evenVBand="0" w:oddHBand="0" w:evenHBand="0" w:firstRowFirstColumn="0" w:firstRowLastColumn="0" w:lastRowFirstColumn="0" w:lastRowLastColumn="0"/>
            </w:pPr>
            <w:r w:rsidRPr="006A0B32">
              <w:t>26-5-2014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 xml:space="preserve">Hanze </w:t>
            </w:r>
            <w:proofErr w:type="spellStart"/>
            <w:r w:rsidRPr="006A0B32">
              <w:t>Hotspot</w:t>
            </w:r>
            <w:proofErr w:type="spellEnd"/>
            <w:r w:rsidRPr="006A0B32">
              <w:t xml:space="preserve"> poster maken en drukken</w:t>
            </w:r>
          </w:p>
        </w:tc>
        <w:tc>
          <w:tcPr>
            <w:tcW w:w="2134" w:type="dxa"/>
          </w:tcPr>
          <w:p w:rsidR="006A0B32" w:rsidRPr="006A0B32" w:rsidRDefault="006A0B32" w:rsidP="006A0B32">
            <w:pPr>
              <w:cnfStyle w:val="000000100000" w:firstRow="0" w:lastRow="0" w:firstColumn="0" w:lastColumn="0" w:oddVBand="0" w:evenVBand="0" w:oddHBand="1" w:evenHBand="0" w:firstRowFirstColumn="0" w:firstRowLastColumn="0" w:lastRowFirstColumn="0" w:lastRowLastColumn="0"/>
            </w:pPr>
            <w:r w:rsidRPr="006A0B32">
              <w:t>26-5-2014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trHeight w:val="307"/>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 xml:space="preserve">Loten maken Hanze </w:t>
            </w:r>
            <w:proofErr w:type="spellStart"/>
            <w:r w:rsidRPr="006A0B32">
              <w:t>Hotspot</w:t>
            </w:r>
            <w:proofErr w:type="spellEnd"/>
          </w:p>
        </w:tc>
        <w:tc>
          <w:tcPr>
            <w:tcW w:w="2134" w:type="dxa"/>
          </w:tcPr>
          <w:p w:rsidR="006A0B32" w:rsidRPr="006A0B32" w:rsidRDefault="006A0B32" w:rsidP="006A0B32">
            <w:pPr>
              <w:cnfStyle w:val="000000000000" w:firstRow="0" w:lastRow="0" w:firstColumn="0" w:lastColumn="0" w:oddVBand="0" w:evenVBand="0" w:oddHBand="0" w:evenHBand="0" w:firstRowFirstColumn="0" w:firstRowLastColumn="0" w:lastRowFirstColumn="0" w:lastRowLastColumn="0"/>
            </w:pPr>
            <w:r w:rsidRPr="006A0B32">
              <w:t>30-5-2014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Laatste schoonmaak werkzaamheden</w:t>
            </w:r>
          </w:p>
        </w:tc>
        <w:tc>
          <w:tcPr>
            <w:tcW w:w="2134" w:type="dxa"/>
          </w:tcPr>
          <w:p w:rsidR="006A0B32" w:rsidRPr="006A0B32" w:rsidRDefault="006A0B32" w:rsidP="006A0B32">
            <w:pPr>
              <w:cnfStyle w:val="000000100000" w:firstRow="0" w:lastRow="0" w:firstColumn="0" w:lastColumn="0" w:oddVBand="0" w:evenVBand="0" w:oddHBand="1" w:evenHBand="0" w:firstRowFirstColumn="0" w:firstRowLastColumn="0" w:lastRowFirstColumn="0" w:lastRowLastColumn="0"/>
            </w:pPr>
            <w:r w:rsidRPr="006A0B32">
              <w:t>30-5-2014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trHeight w:val="154"/>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Inkopen producten</w:t>
            </w:r>
          </w:p>
        </w:tc>
        <w:tc>
          <w:tcPr>
            <w:tcW w:w="2134" w:type="dxa"/>
          </w:tcPr>
          <w:p w:rsidR="006A0B32" w:rsidRPr="006A0B32" w:rsidRDefault="006A0B32" w:rsidP="006A0B32">
            <w:pPr>
              <w:cnfStyle w:val="000000000000" w:firstRow="0" w:lastRow="0" w:firstColumn="0" w:lastColumn="0" w:oddVBand="0" w:evenVBand="0" w:oddHBand="0" w:evenHBand="0" w:firstRowFirstColumn="0" w:firstRowLastColumn="0" w:lastRowFirstColumn="0" w:lastRowLastColumn="0"/>
            </w:pPr>
            <w:r w:rsidRPr="006A0B32">
              <w:t>30-5-2014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134"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 xml:space="preserve">Klaarzetten Hanze </w:t>
            </w:r>
            <w:proofErr w:type="spellStart"/>
            <w:r w:rsidRPr="006A0B32">
              <w:t>Hotspot</w:t>
            </w:r>
            <w:proofErr w:type="spellEnd"/>
          </w:p>
        </w:tc>
        <w:tc>
          <w:tcPr>
            <w:tcW w:w="2134" w:type="dxa"/>
          </w:tcPr>
          <w:p w:rsidR="006A0B32" w:rsidRPr="006A0B32" w:rsidRDefault="006A0B32" w:rsidP="006A0B32">
            <w:pPr>
              <w:cnfStyle w:val="000000100000" w:firstRow="0" w:lastRow="0" w:firstColumn="0" w:lastColumn="0" w:oddVBand="0" w:evenVBand="0" w:oddHBand="1" w:evenHBand="0" w:firstRowFirstColumn="0" w:firstRowLastColumn="0" w:lastRowFirstColumn="0" w:lastRowLastColumn="0"/>
            </w:pPr>
            <w:r w:rsidRPr="006A0B32">
              <w:t>30-5-2014</w:t>
            </w:r>
          </w:p>
        </w:tc>
        <w:tc>
          <w:tcPr>
            <w:cnfStyle w:val="000010000000" w:firstRow="0" w:lastRow="0" w:firstColumn="0" w:lastColumn="0" w:oddVBand="1" w:evenVBand="0" w:oddHBand="0" w:evenHBand="0" w:firstRowFirstColumn="0" w:firstRowLastColumn="0" w:lastRowFirstColumn="0" w:lastRowLastColumn="0"/>
            <w:tcW w:w="2134" w:type="dxa"/>
          </w:tcPr>
          <w:p w:rsidR="006A0B32" w:rsidRPr="006A0B32" w:rsidRDefault="006A0B32" w:rsidP="006A0B32">
            <w:r w:rsidRPr="006A0B32">
              <w:t>30-5-2014</w:t>
            </w:r>
          </w:p>
        </w:tc>
      </w:tr>
    </w:tbl>
    <w:p w:rsidR="006A0B32" w:rsidRPr="006A0B32" w:rsidRDefault="006A0B32" w:rsidP="006A0B32">
      <w:pPr>
        <w:rPr>
          <w:u w:val="single"/>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keepNext/>
        <w:keepLines/>
        <w:spacing w:before="200" w:after="0"/>
        <w:outlineLvl w:val="1"/>
        <w:rPr>
          <w:rFonts w:asciiTheme="majorHAnsi" w:eastAsiaTheme="majorEastAsia" w:hAnsiTheme="majorHAnsi" w:cstheme="majorBidi"/>
          <w:b/>
          <w:bCs/>
          <w:color w:val="4F81BD" w:themeColor="accent1"/>
          <w:sz w:val="26"/>
          <w:szCs w:val="26"/>
        </w:rPr>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6A0B32">
      <w:pPr>
        <w:spacing w:after="0" w:line="240" w:lineRule="auto"/>
      </w:pPr>
    </w:p>
    <w:p w:rsidR="006A0B32" w:rsidRPr="006A0B32" w:rsidRDefault="006A0B32" w:rsidP="00772271">
      <w:pPr>
        <w:pStyle w:val="Heading3"/>
      </w:pPr>
      <w:bookmarkStart w:id="26" w:name="_Toc390172111"/>
      <w:proofErr w:type="spellStart"/>
      <w:r w:rsidRPr="006A0B32">
        <w:lastRenderedPageBreak/>
        <w:t>Dagdraaiboek</w:t>
      </w:r>
      <w:proofErr w:type="spellEnd"/>
      <w:r w:rsidRPr="006A0B32">
        <w:t xml:space="preserve"> ( 31-5-2014 )</w:t>
      </w:r>
      <w:bookmarkEnd w:id="26"/>
    </w:p>
    <w:tbl>
      <w:tblPr>
        <w:tblStyle w:val="LightList"/>
        <w:tblW w:w="0" w:type="auto"/>
        <w:tblLook w:val="00A0" w:firstRow="1" w:lastRow="0" w:firstColumn="1" w:lastColumn="0" w:noHBand="0" w:noVBand="0"/>
      </w:tblPr>
      <w:tblGrid>
        <w:gridCol w:w="2393"/>
        <w:gridCol w:w="2393"/>
      </w:tblGrid>
      <w:tr w:rsidR="006A0B32" w:rsidRPr="006A0B32" w:rsidTr="00580298">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Persoon</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Taakomschrijving</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Koffie en thee klaarzetten en aanbieden</w:t>
            </w:r>
          </w:p>
        </w:tc>
      </w:tr>
      <w:tr w:rsidR="006A0B32" w:rsidRPr="006A0B32" w:rsidTr="00580298">
        <w:trPr>
          <w:trHeight w:val="397"/>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Noëlle Middelveld</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proofErr w:type="spellStart"/>
            <w:r w:rsidRPr="006A0B32">
              <w:t>Smoothies</w:t>
            </w:r>
            <w:proofErr w:type="spellEnd"/>
            <w:r w:rsidRPr="006A0B32">
              <w:t xml:space="preserve"> maken en aanbieden</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 xml:space="preserve">Aankleden van Hanze </w:t>
            </w:r>
            <w:proofErr w:type="spellStart"/>
            <w:r w:rsidRPr="006A0B32">
              <w:t>Hotspot</w:t>
            </w:r>
            <w:proofErr w:type="spellEnd"/>
          </w:p>
        </w:tc>
      </w:tr>
      <w:tr w:rsidR="006A0B32" w:rsidRPr="006A0B32" w:rsidTr="00580298">
        <w:trPr>
          <w:trHeight w:val="408"/>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 xml:space="preserve">Klaarzetten van </w:t>
            </w:r>
            <w:proofErr w:type="spellStart"/>
            <w:r w:rsidRPr="006A0B32">
              <w:t>PowerRope</w:t>
            </w:r>
            <w:proofErr w:type="spellEnd"/>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John Mol en bijspringen van 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Rondleidingen</w:t>
            </w:r>
          </w:p>
        </w:tc>
      </w:tr>
      <w:tr w:rsidR="006A0B32" w:rsidRPr="006A0B32" w:rsidTr="00580298">
        <w:trPr>
          <w:trHeight w:val="397"/>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John Mol en Emmy Mol</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Inschrijvingen</w:t>
            </w:r>
          </w:p>
        </w:tc>
      </w:tr>
      <w:tr w:rsidR="006A0B32" w:rsidRPr="006A0B32" w:rsidTr="0058029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r w:rsidRPr="006A0B32">
              <w:t xml:space="preserve">Hanze </w:t>
            </w:r>
            <w:proofErr w:type="spellStart"/>
            <w:r w:rsidRPr="006A0B32">
              <w:t>Hotspot</w:t>
            </w:r>
            <w:proofErr w:type="spellEnd"/>
            <w:r w:rsidRPr="006A0B32">
              <w:t xml:space="preserve"> bedienen</w:t>
            </w:r>
          </w:p>
        </w:tc>
      </w:tr>
      <w:tr w:rsidR="006A0B32" w:rsidRPr="006A0B32" w:rsidTr="00580298">
        <w:trPr>
          <w:trHeight w:val="199"/>
        </w:trPr>
        <w:tc>
          <w:tcPr>
            <w:cnfStyle w:val="001000000000" w:firstRow="0" w:lastRow="0" w:firstColumn="1" w:lastColumn="0" w:oddVBand="0" w:evenVBand="0" w:oddHBand="0" w:evenHBand="0" w:firstRowFirstColumn="0" w:firstRowLastColumn="0" w:lastRowFirstColumn="0" w:lastRowLastColumn="0"/>
            <w:tcW w:w="2393" w:type="dxa"/>
          </w:tcPr>
          <w:p w:rsidR="006A0B32" w:rsidRPr="006A0B32" w:rsidRDefault="006A0B32" w:rsidP="006A0B32">
            <w:r w:rsidRPr="006A0B32">
              <w:t>Stagiaires</w:t>
            </w:r>
          </w:p>
        </w:tc>
        <w:tc>
          <w:tcPr>
            <w:cnfStyle w:val="000010000000" w:firstRow="0" w:lastRow="0" w:firstColumn="0" w:lastColumn="0" w:oddVBand="1" w:evenVBand="0" w:oddHBand="0" w:evenHBand="0" w:firstRowFirstColumn="0" w:firstRowLastColumn="0" w:lastRowFirstColumn="0" w:lastRowLastColumn="0"/>
            <w:tcW w:w="2393" w:type="dxa"/>
          </w:tcPr>
          <w:p w:rsidR="006A0B32" w:rsidRPr="006A0B32" w:rsidRDefault="006A0B32" w:rsidP="006A0B32">
            <w:proofErr w:type="spellStart"/>
            <w:r w:rsidRPr="006A0B32">
              <w:t>PowerRope</w:t>
            </w:r>
            <w:proofErr w:type="spellEnd"/>
            <w:r w:rsidRPr="006A0B32">
              <w:t xml:space="preserve"> Challenge</w:t>
            </w:r>
          </w:p>
        </w:tc>
      </w:tr>
    </w:tbl>
    <w:p w:rsidR="006A0B32" w:rsidRPr="006A0B32" w:rsidRDefault="006A0B32" w:rsidP="006A0B32"/>
    <w:p w:rsidR="006A0B32" w:rsidRPr="006A0B32" w:rsidRDefault="006A0B32" w:rsidP="006A0B32">
      <w:r w:rsidRPr="006A0B32">
        <w:t>*Stagiaires rouleren in de taken of voeren deze met z’n drieën uit.</w:t>
      </w:r>
    </w:p>
    <w:p w:rsidR="006A0B32" w:rsidRPr="006A0B32" w:rsidRDefault="006A0B32" w:rsidP="006A0B32">
      <w:r w:rsidRPr="006A0B32">
        <w:t xml:space="preserve">Na de open dag op zaterdag 31-5-2014 zal de lotentrekking en bekendmaking op maandag 2-6-2014 worden gehouden. Het filmpje wordt bewerkt door Mick Bolland en gepost op </w:t>
      </w:r>
      <w:proofErr w:type="spellStart"/>
      <w:r w:rsidRPr="006A0B32">
        <w:t>Facebook</w:t>
      </w:r>
      <w:proofErr w:type="spellEnd"/>
      <w:r w:rsidRPr="006A0B32">
        <w:t xml:space="preserve"> door John Mol.</w:t>
      </w:r>
    </w:p>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772271" w:rsidRDefault="00772271" w:rsidP="00772271">
      <w:pPr>
        <w:pStyle w:val="Heading1"/>
      </w:pPr>
      <w:bookmarkStart w:id="27" w:name="_Toc390172112"/>
      <w:r>
        <w:lastRenderedPageBreak/>
        <w:t>Conclusie</w:t>
      </w:r>
      <w:bookmarkEnd w:id="27"/>
    </w:p>
    <w:p w:rsidR="00772271" w:rsidRDefault="00201136" w:rsidP="00772271">
      <w:r>
        <w:t>De stage is goed verlopen. Af en toe ging er wel eens iets mis kwa communicatie. Dit werd echter meestal snel opgelost. Er werd ons de tijd gegeven om aan onze opdrachten te werken en dit werd ook zeker benut.</w:t>
      </w:r>
    </w:p>
    <w:p w:rsidR="00201136" w:rsidRDefault="00201136" w:rsidP="00772271">
      <w:r>
        <w:t>We hebben veel contact kunnen leggen met klanten en inzicht kunnen krijgen in het sportleven in een sportschool.</w:t>
      </w:r>
    </w:p>
    <w:p w:rsidR="00201136" w:rsidRDefault="00201136" w:rsidP="00772271">
      <w:r>
        <w:t>De stage specifieke opdracht werd met succes voltooid, het doel was om met de open dag acht nieuwe leden te verkrijgen, dit zijn er uiteindelijk elf geworden.</w:t>
      </w:r>
    </w:p>
    <w:p w:rsidR="00201136" w:rsidRDefault="00201136" w:rsidP="00772271">
      <w:r>
        <w:t>Al met al een zeer geslaagde stage!</w:t>
      </w:r>
    </w:p>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Pr>
        <w:pStyle w:val="Heading1"/>
      </w:pPr>
      <w:bookmarkStart w:id="28" w:name="_Toc390172113"/>
      <w:r>
        <w:lastRenderedPageBreak/>
        <w:t>Nawoord</w:t>
      </w:r>
      <w:bookmarkEnd w:id="28"/>
    </w:p>
    <w:p w:rsidR="00772271" w:rsidRDefault="00EA1404" w:rsidP="00772271">
      <w:r>
        <w:t xml:space="preserve">Wij hebben met plezier deze stage gedaan, we hebben veel </w:t>
      </w:r>
      <w:proofErr w:type="spellStart"/>
      <w:r>
        <w:t>vruie</w:t>
      </w:r>
      <w:proofErr w:type="spellEnd"/>
      <w:r>
        <w:t xml:space="preserve"> ruimte gekregen om opdrachten uit te voeren en om onszelf te ontwikkelen. Als we terugkijken op deze stage hadden we het niet beter kunnen treffen.</w:t>
      </w:r>
    </w:p>
    <w:p w:rsidR="00EA1404" w:rsidRDefault="00EA1404" w:rsidP="00772271">
      <w:r>
        <w:t>Af en toe waren er natuurlijk de nodige frustraties, maar in het leerproces is dat iets wat erbij hoort.</w:t>
      </w:r>
    </w:p>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 w:rsidR="00772271" w:rsidRDefault="00772271" w:rsidP="00772271">
      <w:pPr>
        <w:pStyle w:val="Heading1"/>
      </w:pPr>
      <w:bookmarkStart w:id="29" w:name="_Toc390172114"/>
      <w:r>
        <w:lastRenderedPageBreak/>
        <w:t>Bronnen</w:t>
      </w:r>
      <w:bookmarkEnd w:id="29"/>
    </w:p>
    <w:p w:rsidR="00BE2BDF" w:rsidRPr="00BE2BDF" w:rsidRDefault="00BE2BDF" w:rsidP="00BE2BDF">
      <w:r>
        <w:t>Bronnen zijn hier niet aanwezig, alles is met eigen hand gedaan.</w:t>
      </w:r>
    </w:p>
    <w:p w:rsidR="006A0B32" w:rsidRPr="00EF44CB" w:rsidRDefault="006A0B32" w:rsidP="006A0B32">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30" w:name="_Toc390172115"/>
      <w:r w:rsidRPr="00EF44CB">
        <w:rPr>
          <w:rFonts w:asciiTheme="majorHAnsi" w:eastAsiaTheme="majorEastAsia" w:hAnsiTheme="majorHAnsi" w:cstheme="majorBidi"/>
          <w:b/>
          <w:bCs/>
          <w:color w:val="365F91" w:themeColor="accent1" w:themeShade="BF"/>
          <w:sz w:val="28"/>
          <w:szCs w:val="28"/>
        </w:rPr>
        <w:t>Bijlagen</w:t>
      </w:r>
      <w:bookmarkEnd w:id="30"/>
    </w:p>
    <w:p w:rsidR="006A0B32" w:rsidRPr="00EF44CB" w:rsidRDefault="006A0B32" w:rsidP="00392709">
      <w:pPr>
        <w:pStyle w:val="Heading2"/>
      </w:pPr>
      <w:bookmarkStart w:id="31" w:name="_Toc390172116"/>
      <w:r w:rsidRPr="00EF44CB">
        <w:t xml:space="preserve">Bijlage 1: Poster Hanze </w:t>
      </w:r>
      <w:proofErr w:type="spellStart"/>
      <w:r w:rsidRPr="00EF44CB">
        <w:t>Hotspot</w:t>
      </w:r>
      <w:bookmarkEnd w:id="31"/>
      <w:proofErr w:type="spellEnd"/>
    </w:p>
    <w:p w:rsidR="006A0B32" w:rsidRPr="006A0B32" w:rsidRDefault="006A0B32" w:rsidP="006A0B32">
      <w:r w:rsidRPr="006A0B32">
        <w:rPr>
          <w:noProof/>
          <w:lang w:eastAsia="nl-NL"/>
        </w:rPr>
        <w:drawing>
          <wp:inline distT="0" distB="0" distL="0" distR="0" wp14:anchorId="4D00F381" wp14:editId="388A7D1F">
            <wp:extent cx="4962525" cy="63055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525" cy="6305550"/>
                    </a:xfrm>
                    <a:prstGeom prst="rect">
                      <a:avLst/>
                    </a:prstGeom>
                    <a:noFill/>
                    <a:ln>
                      <a:noFill/>
                    </a:ln>
                  </pic:spPr>
                </pic:pic>
              </a:graphicData>
            </a:graphic>
          </wp:inline>
        </w:drawing>
      </w:r>
    </w:p>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6A0B32"/>
    <w:p w:rsidR="006A0B32" w:rsidRPr="006A0B32" w:rsidRDefault="006A0B32" w:rsidP="00392709">
      <w:pPr>
        <w:pStyle w:val="Heading2"/>
      </w:pPr>
      <w:bookmarkStart w:id="32" w:name="_Toc390172117"/>
      <w:r w:rsidRPr="006A0B32">
        <w:t>Bijlage 2: Flyer/Poster</w:t>
      </w:r>
      <w:bookmarkEnd w:id="32"/>
    </w:p>
    <w:p w:rsidR="006A0B32" w:rsidRPr="006A0B32" w:rsidRDefault="006A0B32" w:rsidP="006A0B32">
      <w:r w:rsidRPr="006A0B32">
        <w:rPr>
          <w:noProof/>
          <w:lang w:eastAsia="nl-NL"/>
        </w:rPr>
        <w:drawing>
          <wp:inline distT="0" distB="0" distL="0" distR="0" wp14:anchorId="3B3C2809" wp14:editId="0DD8C168">
            <wp:extent cx="5760720" cy="8055948"/>
            <wp:effectExtent l="0" t="0" r="0" b="2540"/>
            <wp:docPr id="25" name="Afbeelding 25" descr="C:\Users\Administrator\AppData\Local\Microsoft\Windows\Temporary Internet Files\Content.Word\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Temporary Internet Files\Content.Word\IMG_34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055948"/>
                    </a:xfrm>
                    <a:prstGeom prst="rect">
                      <a:avLst/>
                    </a:prstGeom>
                    <a:noFill/>
                    <a:ln>
                      <a:noFill/>
                    </a:ln>
                  </pic:spPr>
                </pic:pic>
              </a:graphicData>
            </a:graphic>
          </wp:inline>
        </w:drawing>
      </w:r>
    </w:p>
    <w:p w:rsidR="006A0B32" w:rsidRPr="006A0B32" w:rsidRDefault="006A0B32" w:rsidP="006A0B32"/>
    <w:p w:rsidR="006A0B32" w:rsidRPr="006A0B32" w:rsidRDefault="006A0B32" w:rsidP="006A0B32">
      <w:r w:rsidRPr="006A0B32">
        <w:rPr>
          <w:noProof/>
          <w:lang w:eastAsia="nl-NL"/>
        </w:rPr>
        <w:drawing>
          <wp:inline distT="0" distB="0" distL="0" distR="0" wp14:anchorId="0AB5142F" wp14:editId="5FD3FF8D">
            <wp:extent cx="5760720" cy="8119800"/>
            <wp:effectExtent l="0" t="0" r="0" b="0"/>
            <wp:docPr id="26" name="Afbeelding 26" descr="C:\Users\Administrator\AppData\Local\Microsoft\Windows\Temporary Internet Files\Content.Word\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IMG_34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19800"/>
                    </a:xfrm>
                    <a:prstGeom prst="rect">
                      <a:avLst/>
                    </a:prstGeom>
                    <a:noFill/>
                    <a:ln>
                      <a:noFill/>
                    </a:ln>
                  </pic:spPr>
                </pic:pic>
              </a:graphicData>
            </a:graphic>
          </wp:inline>
        </w:drawing>
      </w:r>
    </w:p>
    <w:p w:rsidR="00C17F98" w:rsidRDefault="00C17F98"/>
    <w:p w:rsidR="00C17F98" w:rsidRDefault="00C17F98" w:rsidP="00392709">
      <w:pPr>
        <w:pStyle w:val="Heading2"/>
      </w:pPr>
      <w:bookmarkStart w:id="33" w:name="_Toc390172118"/>
      <w:r>
        <w:lastRenderedPageBreak/>
        <w:t>Bijlage 3: Evaluatie Marc</w:t>
      </w:r>
      <w:bookmarkEnd w:id="33"/>
    </w:p>
    <w:p w:rsidR="004B2961" w:rsidRDefault="004B2961">
      <w:r>
        <w:rPr>
          <w:noProof/>
          <w:lang w:eastAsia="nl-NL"/>
        </w:rPr>
        <w:drawing>
          <wp:inline distT="0" distB="0" distL="0" distR="0" wp14:anchorId="109916BE" wp14:editId="5C0A3B6E">
            <wp:extent cx="7310610" cy="5482629"/>
            <wp:effectExtent l="0" t="635" r="4445" b="4445"/>
            <wp:docPr id="6" name="Picture 6" descr="C:\Users\301193\AppData\Local\Microsoft\Windows\Temporary Internet Files\Content.Word\20140609_18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1193\AppData\Local\Microsoft\Windows\Temporary Internet Files\Content.Word\20140609_185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7319854" cy="5489562"/>
                    </a:xfrm>
                    <a:prstGeom prst="rect">
                      <a:avLst/>
                    </a:prstGeom>
                    <a:noFill/>
                    <a:ln>
                      <a:noFill/>
                    </a:ln>
                  </pic:spPr>
                </pic:pic>
              </a:graphicData>
            </a:graphic>
          </wp:inline>
        </w:drawing>
      </w:r>
    </w:p>
    <w:p w:rsidR="004B2961" w:rsidRDefault="004B2961">
      <w:r>
        <w:rPr>
          <w:noProof/>
          <w:lang w:eastAsia="nl-NL"/>
        </w:rPr>
        <w:lastRenderedPageBreak/>
        <w:drawing>
          <wp:inline distT="0" distB="0" distL="0" distR="0" wp14:anchorId="43AC4A2A" wp14:editId="43A6114A">
            <wp:extent cx="7577140" cy="5682855"/>
            <wp:effectExtent l="0" t="5398" r="0" b="0"/>
            <wp:docPr id="5" name="Picture 5" descr="C:\Users\301193\AppData\Local\Microsoft\Windows\Temporary Internet Files\Content.Word\20140609_18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1193\AppData\Local\Microsoft\Windows\Temporary Internet Files\Content.Word\20140609_185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587176" cy="5690382"/>
                    </a:xfrm>
                    <a:prstGeom prst="rect">
                      <a:avLst/>
                    </a:prstGeom>
                    <a:noFill/>
                    <a:ln>
                      <a:noFill/>
                    </a:ln>
                  </pic:spPr>
                </pic:pic>
              </a:graphicData>
            </a:graphic>
          </wp:inline>
        </w:drawing>
      </w:r>
    </w:p>
    <w:p w:rsidR="00C17F98" w:rsidRDefault="004B2961">
      <w:r>
        <w:rPr>
          <w:noProof/>
          <w:lang w:eastAsia="nl-NL"/>
        </w:rPr>
        <w:lastRenderedPageBreak/>
        <w:drawing>
          <wp:inline distT="0" distB="0" distL="0" distR="0">
            <wp:extent cx="7704137" cy="5778103"/>
            <wp:effectExtent l="0" t="8573" r="2858" b="2857"/>
            <wp:docPr id="4" name="Picture 4" descr="C:\Users\301193\AppData\Local\Microsoft\Windows\Temporary Internet Files\Content.Word\20140609_18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01193\AppData\Local\Microsoft\Windows\Temporary Internet Files\Content.Word\20140609_185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710842" cy="5783132"/>
                    </a:xfrm>
                    <a:prstGeom prst="rect">
                      <a:avLst/>
                    </a:prstGeom>
                    <a:noFill/>
                    <a:ln>
                      <a:noFill/>
                    </a:ln>
                  </pic:spPr>
                </pic:pic>
              </a:graphicData>
            </a:graphic>
          </wp:inline>
        </w:drawing>
      </w:r>
      <w:r>
        <w:rPr>
          <w:noProof/>
          <w:lang w:eastAsia="nl-NL"/>
        </w:rPr>
        <w:lastRenderedPageBreak/>
        <w:drawing>
          <wp:inline distT="0" distB="0" distL="0" distR="0">
            <wp:extent cx="7249585" cy="5437188"/>
            <wp:effectExtent l="0" t="8255" r="635" b="635"/>
            <wp:docPr id="1" name="Picture 1" descr="C:\Users\301193\AppData\Local\Microsoft\Windows\Temporary Internet Files\Content.Word\20140609_1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1193\AppData\Local\Microsoft\Windows\Temporary Internet Files\Content.Word\20140609_1850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250501" cy="5437875"/>
                    </a:xfrm>
                    <a:prstGeom prst="rect">
                      <a:avLst/>
                    </a:prstGeom>
                    <a:noFill/>
                    <a:ln>
                      <a:noFill/>
                    </a:ln>
                  </pic:spPr>
                </pic:pic>
              </a:graphicData>
            </a:graphic>
          </wp:inline>
        </w:drawing>
      </w:r>
    </w:p>
    <w:p w:rsidR="00C17F98" w:rsidRDefault="00C17F98"/>
    <w:p w:rsidR="00C17F98" w:rsidRDefault="00C17F98"/>
    <w:p w:rsidR="00C17F98" w:rsidRDefault="00C17F98"/>
    <w:p w:rsidR="004B2961" w:rsidRDefault="004B2961"/>
    <w:p w:rsidR="00C17F98" w:rsidRDefault="00C17F98" w:rsidP="00392709">
      <w:pPr>
        <w:pStyle w:val="Heading2"/>
      </w:pPr>
      <w:bookmarkStart w:id="34" w:name="_Toc390172119"/>
      <w:r>
        <w:lastRenderedPageBreak/>
        <w:t>Bijlage 4: Evaluatie Mick</w:t>
      </w:r>
      <w:bookmarkEnd w:id="34"/>
    </w:p>
    <w:p w:rsidR="00C17F98" w:rsidRDefault="000F570A">
      <w:r>
        <w:rPr>
          <w:noProof/>
          <w:lang w:eastAsia="nl-NL"/>
        </w:rPr>
        <w:drawing>
          <wp:inline distT="0" distB="0" distL="0" distR="0">
            <wp:extent cx="7319965" cy="5489974"/>
            <wp:effectExtent l="635" t="0" r="0" b="0"/>
            <wp:docPr id="7" name="Picture 7" descr="C:\Users\301193\AppData\Local\Microsoft\Windows\Temporary Internet Files\Content.Word\20140609_18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01193\AppData\Local\Microsoft\Windows\Temporary Internet Files\Content.Word\20140609_185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329660" cy="5497245"/>
                    </a:xfrm>
                    <a:prstGeom prst="rect">
                      <a:avLst/>
                    </a:prstGeom>
                    <a:noFill/>
                    <a:ln>
                      <a:noFill/>
                    </a:ln>
                  </pic:spPr>
                </pic:pic>
              </a:graphicData>
            </a:graphic>
          </wp:inline>
        </w:drawing>
      </w:r>
    </w:p>
    <w:p w:rsidR="00C17F98" w:rsidRDefault="00C17F98"/>
    <w:p w:rsidR="00C17F98" w:rsidRDefault="00C17F98"/>
    <w:p w:rsidR="00C17F98" w:rsidRDefault="00C17F98"/>
    <w:p w:rsidR="00C17F98" w:rsidRDefault="000F570A">
      <w:r>
        <w:rPr>
          <w:noProof/>
          <w:lang w:eastAsia="nl-NL"/>
        </w:rPr>
        <w:lastRenderedPageBreak/>
        <w:drawing>
          <wp:inline distT="0" distB="0" distL="0" distR="0">
            <wp:extent cx="7558090" cy="5668568"/>
            <wp:effectExtent l="0" t="7620" r="0" b="0"/>
            <wp:docPr id="8" name="Picture 8" descr="C:\Users\301193\AppData\Local\Microsoft\Windows\Temporary Internet Files\Content.Word\20140609_18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01193\AppData\Local\Microsoft\Windows\Temporary Internet Files\Content.Word\20140609_185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568101" cy="5676076"/>
                    </a:xfrm>
                    <a:prstGeom prst="rect">
                      <a:avLst/>
                    </a:prstGeom>
                    <a:noFill/>
                    <a:ln>
                      <a:noFill/>
                    </a:ln>
                  </pic:spPr>
                </pic:pic>
              </a:graphicData>
            </a:graphic>
          </wp:inline>
        </w:drawing>
      </w:r>
    </w:p>
    <w:p w:rsidR="00C17F98" w:rsidRDefault="00C17F98"/>
    <w:p w:rsidR="00C17F98" w:rsidRDefault="00C17F98"/>
    <w:p w:rsidR="00C17F98" w:rsidRDefault="00C17F98"/>
    <w:p w:rsidR="00C17F98" w:rsidRDefault="000F570A">
      <w:r>
        <w:rPr>
          <w:noProof/>
          <w:lang w:eastAsia="nl-NL"/>
        </w:rPr>
        <w:lastRenderedPageBreak/>
        <w:drawing>
          <wp:inline distT="0" distB="0" distL="0" distR="0">
            <wp:extent cx="7396165" cy="5547124"/>
            <wp:effectExtent l="0" t="8890" r="5715" b="5715"/>
            <wp:docPr id="9" name="Picture 9" descr="C:\Users\301193\AppData\Local\Microsoft\Windows\Temporary Internet Files\Content.Word\20140609_18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01193\AppData\Local\Microsoft\Windows\Temporary Internet Files\Content.Word\20140609_1851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7405961" cy="5554471"/>
                    </a:xfrm>
                    <a:prstGeom prst="rect">
                      <a:avLst/>
                    </a:prstGeom>
                    <a:noFill/>
                    <a:ln>
                      <a:noFill/>
                    </a:ln>
                  </pic:spPr>
                </pic:pic>
              </a:graphicData>
            </a:graphic>
          </wp:inline>
        </w:drawing>
      </w:r>
    </w:p>
    <w:p w:rsidR="00C17F98" w:rsidRDefault="00C17F98"/>
    <w:p w:rsidR="00C17F98" w:rsidRDefault="00C17F98"/>
    <w:p w:rsidR="00C17F98" w:rsidRDefault="00C17F98"/>
    <w:p w:rsidR="00C17F98" w:rsidRDefault="00C17F98"/>
    <w:p w:rsidR="00C17F98" w:rsidRDefault="000F570A">
      <w:r>
        <w:rPr>
          <w:noProof/>
          <w:lang w:eastAsia="nl-NL"/>
        </w:rPr>
        <w:lastRenderedPageBreak/>
        <w:drawing>
          <wp:inline distT="0" distB="0" distL="0" distR="0">
            <wp:extent cx="7424740" cy="5568555"/>
            <wp:effectExtent l="0" t="5398" r="0" b="0"/>
            <wp:docPr id="10" name="Picture 10" descr="C:\Users\301193\AppData\Local\Microsoft\Windows\Temporary Internet Files\Content.Word\20140609_18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301193\AppData\Local\Microsoft\Windows\Temporary Internet Files\Content.Word\20140609_1851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7434574" cy="5575931"/>
                    </a:xfrm>
                    <a:prstGeom prst="rect">
                      <a:avLst/>
                    </a:prstGeom>
                    <a:noFill/>
                    <a:ln>
                      <a:noFill/>
                    </a:ln>
                  </pic:spPr>
                </pic:pic>
              </a:graphicData>
            </a:graphic>
          </wp:inline>
        </w:drawing>
      </w:r>
    </w:p>
    <w:p w:rsidR="00C17F98" w:rsidRDefault="00C17F98"/>
    <w:p w:rsidR="00C17F98" w:rsidRDefault="00C17F98"/>
    <w:p w:rsidR="00C17F98" w:rsidRDefault="00C17F98"/>
    <w:p w:rsidR="000F570A" w:rsidRDefault="000F570A"/>
    <w:p w:rsidR="00C17F98" w:rsidRDefault="00C17F98" w:rsidP="00392709">
      <w:pPr>
        <w:pStyle w:val="Heading2"/>
      </w:pPr>
      <w:bookmarkStart w:id="35" w:name="_Toc390172120"/>
      <w:r>
        <w:lastRenderedPageBreak/>
        <w:t>Bijlage 5: Evaluatie Bram</w:t>
      </w:r>
      <w:bookmarkEnd w:id="35"/>
    </w:p>
    <w:p w:rsidR="000F570A" w:rsidRDefault="000F570A">
      <w:r>
        <w:rPr>
          <w:noProof/>
          <w:lang w:eastAsia="nl-NL"/>
        </w:rPr>
        <w:drawing>
          <wp:inline distT="0" distB="0" distL="0" distR="0">
            <wp:extent cx="7424740" cy="5568555"/>
            <wp:effectExtent l="0" t="5398" r="0" b="0"/>
            <wp:docPr id="11" name="Picture 11" descr="C:\Users\301193\AppData\Local\Microsoft\Windows\Temporary Internet Files\Content.Word\20140609_18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01193\AppData\Local\Microsoft\Windows\Temporary Internet Files\Content.Word\20140609_1851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7434574" cy="5575931"/>
                    </a:xfrm>
                    <a:prstGeom prst="rect">
                      <a:avLst/>
                    </a:prstGeom>
                    <a:noFill/>
                    <a:ln>
                      <a:noFill/>
                    </a:ln>
                  </pic:spPr>
                </pic:pic>
              </a:graphicData>
            </a:graphic>
          </wp:inline>
        </w:drawing>
      </w:r>
    </w:p>
    <w:p w:rsidR="00D023D5" w:rsidRDefault="00D023D5"/>
    <w:p w:rsidR="00D023D5" w:rsidRDefault="00D023D5"/>
    <w:p w:rsidR="00D023D5" w:rsidRDefault="00D023D5"/>
    <w:p w:rsidR="00D023D5" w:rsidRDefault="00D023D5">
      <w:r>
        <w:rPr>
          <w:noProof/>
          <w:lang w:eastAsia="nl-NL"/>
        </w:rPr>
        <w:lastRenderedPageBreak/>
        <w:drawing>
          <wp:inline distT="0" distB="0" distL="0" distR="0">
            <wp:extent cx="7567615" cy="5675711"/>
            <wp:effectExtent l="0" t="6667" r="7937" b="7938"/>
            <wp:docPr id="27" name="Picture 27" descr="H:\Pictures\20140609_18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ictures\20140609_1851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7577638" cy="5683228"/>
                    </a:xfrm>
                    <a:prstGeom prst="rect">
                      <a:avLst/>
                    </a:prstGeom>
                    <a:noFill/>
                    <a:ln>
                      <a:noFill/>
                    </a:ln>
                  </pic:spPr>
                </pic:pic>
              </a:graphicData>
            </a:graphic>
          </wp:inline>
        </w:drawing>
      </w:r>
    </w:p>
    <w:p w:rsidR="00D023D5" w:rsidRDefault="00D023D5"/>
    <w:p w:rsidR="00D023D5" w:rsidRDefault="00D023D5"/>
    <w:p w:rsidR="00D023D5" w:rsidRDefault="00D023D5"/>
    <w:p w:rsidR="00D023D5" w:rsidRDefault="00D023D5">
      <w:r>
        <w:rPr>
          <w:noProof/>
          <w:lang w:eastAsia="nl-NL"/>
        </w:rPr>
        <w:lastRenderedPageBreak/>
        <w:drawing>
          <wp:inline distT="0" distB="0" distL="0" distR="0">
            <wp:extent cx="7405690" cy="5554268"/>
            <wp:effectExtent l="0" t="7620" r="0" b="0"/>
            <wp:docPr id="28" name="Picture 28" descr="C:\Users\301193\AppData\Local\Microsoft\Windows\Temporary Internet Files\Content.Word\20140609_18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01193\AppData\Local\Microsoft\Windows\Temporary Internet Files\Content.Word\20140609_1851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7415499" cy="5561625"/>
                    </a:xfrm>
                    <a:prstGeom prst="rect">
                      <a:avLst/>
                    </a:prstGeom>
                    <a:noFill/>
                    <a:ln>
                      <a:noFill/>
                    </a:ln>
                  </pic:spPr>
                </pic:pic>
              </a:graphicData>
            </a:graphic>
          </wp:inline>
        </w:drawing>
      </w:r>
    </w:p>
    <w:p w:rsidR="00D023D5" w:rsidRDefault="00D023D5"/>
    <w:p w:rsidR="00D023D5" w:rsidRDefault="00D023D5"/>
    <w:p w:rsidR="00D023D5" w:rsidRDefault="00D023D5"/>
    <w:p w:rsidR="00D023D5" w:rsidRDefault="00D023D5"/>
    <w:p w:rsidR="00D023D5" w:rsidRDefault="00D023D5">
      <w:r>
        <w:rPr>
          <w:noProof/>
          <w:lang w:eastAsia="nl-NL"/>
        </w:rPr>
        <w:lastRenderedPageBreak/>
        <w:drawing>
          <wp:inline distT="0" distB="0" distL="0" distR="0">
            <wp:extent cx="7358065" cy="5518549"/>
            <wp:effectExtent l="5398" t="0" r="952" b="953"/>
            <wp:docPr id="29" name="Picture 29" descr="C:\Users\301193\AppData\Local\Microsoft\Windows\Temporary Internet Files\Content.Word\20140609_18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301193\AppData\Local\Microsoft\Windows\Temporary Internet Files\Content.Word\20140609_1851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7367811" cy="5525858"/>
                    </a:xfrm>
                    <a:prstGeom prst="rect">
                      <a:avLst/>
                    </a:prstGeom>
                    <a:noFill/>
                    <a:ln>
                      <a:noFill/>
                    </a:ln>
                  </pic:spPr>
                </pic:pic>
              </a:graphicData>
            </a:graphic>
          </wp:inline>
        </w:drawing>
      </w:r>
    </w:p>
    <w:p w:rsidR="00392709" w:rsidRDefault="00392709"/>
    <w:p w:rsidR="00392709" w:rsidRDefault="00392709"/>
    <w:p w:rsidR="00392709" w:rsidRDefault="00392709"/>
    <w:p w:rsidR="00392709" w:rsidRDefault="00392709"/>
    <w:p w:rsidR="00392709" w:rsidRDefault="00392709" w:rsidP="00392709">
      <w:pPr>
        <w:pStyle w:val="Heading2"/>
      </w:pPr>
      <w:bookmarkStart w:id="36" w:name="_Toc390172121"/>
      <w:r>
        <w:lastRenderedPageBreak/>
        <w:t xml:space="preserve">Bijlage 6: </w:t>
      </w:r>
      <w:r w:rsidR="00582C39">
        <w:t>Evaluaties</w:t>
      </w:r>
      <w:r>
        <w:t xml:space="preserve"> over elkaar</w:t>
      </w:r>
      <w:bookmarkEnd w:id="36"/>
    </w:p>
    <w:p w:rsidR="00782C03" w:rsidRDefault="00582C39" w:rsidP="00782C03">
      <w:pPr>
        <w:pStyle w:val="Heading3"/>
      </w:pPr>
      <w:bookmarkStart w:id="37" w:name="_Toc390172122"/>
      <w:r>
        <w:t>Evaluaties</w:t>
      </w:r>
      <w:r w:rsidR="00782C03">
        <w:t xml:space="preserve"> van Marc over Mick en Bram</w:t>
      </w:r>
      <w:bookmarkEnd w:id="37"/>
    </w:p>
    <w:p w:rsidR="00782C03" w:rsidRDefault="00782C03" w:rsidP="00782C03">
      <w:r>
        <w:t>Als medestudent heb ik een evaluatie geschreven over mijn partners Mick Bolland en Bram Smit. Bij beide heren heb ik twee pluspunten en twee punten waarvan zij kunnen leren.</w:t>
      </w:r>
    </w:p>
    <w:p w:rsidR="00782C03" w:rsidRPr="00782C03" w:rsidRDefault="00782C03" w:rsidP="00782C03">
      <w:pPr>
        <w:pStyle w:val="Heading4"/>
      </w:pPr>
      <w:bookmarkStart w:id="38" w:name="_Toc390045242"/>
      <w:r w:rsidRPr="00782C03">
        <w:t>Mick Bolland</w:t>
      </w:r>
      <w:bookmarkEnd w:id="38"/>
    </w:p>
    <w:p w:rsidR="00782C03" w:rsidRDefault="00782C03" w:rsidP="00782C03">
      <w:r>
        <w:t>Mick Bolland is een medestudent dat in de fitness alleen de ervaring van school heeft. Kennis en kunde is er wel maar is nog niet volledig eigen gemaakt. Toch zijn er in de afgelopen weken mij een aantal dingen opgevallen waarin Mick erg is gegroeid.</w:t>
      </w:r>
    </w:p>
    <w:p w:rsidR="00782C03" w:rsidRDefault="00782C03" w:rsidP="00782C03">
      <w:pPr>
        <w:pStyle w:val="ListParagraph"/>
        <w:numPr>
          <w:ilvl w:val="0"/>
          <w:numId w:val="6"/>
        </w:numPr>
      </w:pPr>
      <w:r>
        <w:t>Het communiceren met de leden: Het is lastig als je als nieuweling in een bedrijf binnenstapt en dan naar klanten of in dit geval leden toe te stappen om een praatje te maken laat staan het begeleiden. Ik heb Mick hierin vooruitgang zien boeken, Mick is iemand die vrij gemakkelijk praat en doet dit op een vriendelijke manier richting de leden.  Naarmate de stage vorderde communiceerde Mick steeds vaker met de leden en je kon zien dat dit zowel door de leden als door John werd gewaardeerd.</w:t>
      </w:r>
    </w:p>
    <w:p w:rsidR="00782C03" w:rsidRDefault="00782C03" w:rsidP="00782C03">
      <w:pPr>
        <w:pStyle w:val="ListParagraph"/>
        <w:numPr>
          <w:ilvl w:val="0"/>
          <w:numId w:val="6"/>
        </w:numPr>
      </w:pPr>
      <w:r>
        <w:t xml:space="preserve">Uitleggen van de apparaten: Niet iedere sportschool heeft dezelfde apparatuur in huis en daarom is het lastig om deze apparaten direct eigen te maken. Omdat Mick verder geen fitness ervaring heeft maar alleen de kennis en ervaring heeft opgedaan op school is het vaak lastig om met andere apparatuur te werken. Ik zag dat Mick initiatief toonde om de apparaten eigen te maken om op deze manier de leden goed te kunnen begeleiden, hij heeft de eerste twee weken veel met Bram geoefend en zag hierin sprongen vooruitgang. </w:t>
      </w:r>
    </w:p>
    <w:p w:rsidR="00782C03" w:rsidRDefault="00782C03" w:rsidP="00782C03">
      <w:r>
        <w:tab/>
        <w:t xml:space="preserve">Voor het opnemen van de begeleiding zag je dan ook echt het resultaat van veel bezig zijn </w:t>
      </w:r>
      <w:r>
        <w:tab/>
        <w:t>met de fitness apparaten, Mick legde de apparaten goed en netjes uit.</w:t>
      </w:r>
    </w:p>
    <w:p w:rsidR="00782C03" w:rsidRDefault="00782C03" w:rsidP="00782C03">
      <w:r>
        <w:t>Ook zijn er altijd punten waarin men zich moet blijven ontwikkelen. Hier zijn twee punten waarin Mick nog winst kan boeken.</w:t>
      </w:r>
    </w:p>
    <w:p w:rsidR="00782C03" w:rsidRDefault="00782C03" w:rsidP="00782C03">
      <w:pPr>
        <w:pStyle w:val="ListParagraph"/>
        <w:numPr>
          <w:ilvl w:val="0"/>
          <w:numId w:val="7"/>
        </w:numPr>
      </w:pPr>
      <w:r>
        <w:t xml:space="preserve">Het waarnemen van leden die een oefening verkeerd uitvoert, om vervolgens hem of haar hierop te attenderen en op de juiste manier de oefening uit te leggen. </w:t>
      </w:r>
    </w:p>
    <w:p w:rsidR="00782C03" w:rsidRDefault="00782C03" w:rsidP="00782C03">
      <w:pPr>
        <w:pStyle w:val="ListParagraph"/>
        <w:numPr>
          <w:ilvl w:val="0"/>
          <w:numId w:val="7"/>
        </w:numPr>
      </w:pPr>
      <w:r>
        <w:t xml:space="preserve">Het verdiepen in </w:t>
      </w:r>
      <w:proofErr w:type="spellStart"/>
      <w:r>
        <w:t>freeweight</w:t>
      </w:r>
      <w:proofErr w:type="spellEnd"/>
      <w:r>
        <w:t xml:space="preserve"> oefeningen en deze toe te passen op de wensen van de klant. Op deze manier kan je een training net wat aantrekkelijker maken voor de klant, maar is het wel van belang dat je weet welk effect welke oefening heeft op de wensen van de klant.</w:t>
      </w:r>
    </w:p>
    <w:p w:rsidR="00782C03" w:rsidRDefault="00782C03" w:rsidP="00782C03">
      <w:pPr>
        <w:pStyle w:val="Heading4"/>
      </w:pPr>
      <w:bookmarkStart w:id="39" w:name="_Toc390045243"/>
      <w:r>
        <w:t>Bram Smit</w:t>
      </w:r>
      <w:bookmarkEnd w:id="39"/>
    </w:p>
    <w:p w:rsidR="00782C03" w:rsidRDefault="00782C03" w:rsidP="00782C03">
      <w:r>
        <w:t>Bram Smit is een medestudent dat totaal geen ervaring op het gebied van fitness had voordat hij aan de opleiding begon. Wel heeft hij kennis en ervaring opgedaan tijdens de lessen maar vind het nog moeilijk toe te passen in de praktijk. Hier twee punten waarin Bram erg in is gegroeid en twee punten waar Bram zich nog in kan ontwikkelen.</w:t>
      </w:r>
    </w:p>
    <w:p w:rsidR="00782C03" w:rsidRDefault="00782C03" w:rsidP="00782C03">
      <w:pPr>
        <w:pStyle w:val="ListParagraph"/>
        <w:numPr>
          <w:ilvl w:val="0"/>
          <w:numId w:val="8"/>
        </w:numPr>
      </w:pPr>
      <w:r>
        <w:t xml:space="preserve">Voor Bram binnenkwam in de fitnessclub wist hij niet goed hoe hij de oefeningen juist moest uitvoeren en welke spieren hij hiermee trainde. Bram heeft enorm veel geoefend met de apparaten door telkens trainingsprogramma’s die ik ( Marc Arkes ) in opdracht aan hem heb gegeven te laten uitvoeren en op te schrijven hoe de oefening uitgevoerd moest worden en </w:t>
      </w:r>
      <w:r>
        <w:lastRenderedPageBreak/>
        <w:t>welke spieren hij hiermee trainde. Bram is hierin enorm gegroeid en dat resulteerde in een goede uitleg tijdens het vastleggen van het beeldmateriaal voor de opdracht.</w:t>
      </w:r>
    </w:p>
    <w:p w:rsidR="00782C03" w:rsidRDefault="00782C03" w:rsidP="00782C03">
      <w:pPr>
        <w:pStyle w:val="ListParagraph"/>
        <w:numPr>
          <w:ilvl w:val="0"/>
          <w:numId w:val="8"/>
        </w:numPr>
      </w:pPr>
      <w:r>
        <w:t>Het maken van een basisschema is al een hele opgave voor iemand die weinig tot geen verstand heeft van fitness. Ik vind dat Bram hierin stappen heeft gezet. Hij kan een nu een basisschema opstellen voor een beginnende klant en deze hierin begeleiden. Door veel te oefenen mag het resultaat er zijn.</w:t>
      </w:r>
    </w:p>
    <w:p w:rsidR="00782C03" w:rsidRDefault="00782C03" w:rsidP="00782C03">
      <w:r>
        <w:t>De punten waarin Bram zich nog kan ontwikkelen</w:t>
      </w:r>
    </w:p>
    <w:p w:rsidR="00782C03" w:rsidRDefault="00782C03" w:rsidP="00782C03">
      <w:pPr>
        <w:pStyle w:val="ListParagraph"/>
        <w:numPr>
          <w:ilvl w:val="0"/>
          <w:numId w:val="9"/>
        </w:numPr>
      </w:pPr>
      <w:r>
        <w:t>Communicatie met de leden. Bram is een vrij stil persoon en praat niet snel en gemakkelijk met mensen die hij niet kent. Communiceren is wel erg belangrijk in een sportschool omdat een sportschool op leden draait, leden dienen gemerkt te worden en zullen zich dan meer gewaardeerd voelen als je een keer een praatje met hun maakt.</w:t>
      </w:r>
    </w:p>
    <w:p w:rsidR="00782C03" w:rsidRPr="001949EF" w:rsidRDefault="00782C03" w:rsidP="00782C03">
      <w:pPr>
        <w:pStyle w:val="ListParagraph"/>
        <w:numPr>
          <w:ilvl w:val="0"/>
          <w:numId w:val="9"/>
        </w:numPr>
      </w:pPr>
      <w:r>
        <w:t xml:space="preserve">Kort en bondig uitleggen van apparaten en het aankijken van de klant. Bram heeft enorme stappen gezet in het eigen maken van de apparaten en de daarbij horende uitleg. De uitleg is goed maar soms nog wat te lang, het is erg belangrijk om in een kort en bondig verhaal de belangrijkste punten te benoemen tijdens het uitleggen van een apparaat en hem of haar hierbij aan te kijken. </w:t>
      </w:r>
    </w:p>
    <w:p w:rsidR="00782C03" w:rsidRPr="00782C03" w:rsidRDefault="00782C03" w:rsidP="00782C03"/>
    <w:p w:rsidR="00392709" w:rsidRDefault="00392709" w:rsidP="00392709"/>
    <w:p w:rsidR="00782C03" w:rsidRDefault="00782C03" w:rsidP="00392709">
      <w:pPr>
        <w:pStyle w:val="Heading2"/>
      </w:pPr>
    </w:p>
    <w:p w:rsidR="00782C03" w:rsidRDefault="00782C03" w:rsidP="00392709">
      <w:pPr>
        <w:pStyle w:val="Heading2"/>
      </w:pPr>
    </w:p>
    <w:p w:rsidR="00782C03" w:rsidRDefault="00782C03" w:rsidP="00392709">
      <w:pPr>
        <w:pStyle w:val="Heading2"/>
      </w:pPr>
    </w:p>
    <w:p w:rsidR="00782C03" w:rsidRDefault="00782C03" w:rsidP="00392709">
      <w:pPr>
        <w:pStyle w:val="Heading2"/>
      </w:pPr>
    </w:p>
    <w:p w:rsidR="00782C03" w:rsidRDefault="00782C03" w:rsidP="00392709">
      <w:pPr>
        <w:pStyle w:val="Heading2"/>
      </w:pPr>
    </w:p>
    <w:p w:rsidR="00782C03" w:rsidRDefault="00782C03" w:rsidP="00392709">
      <w:pPr>
        <w:pStyle w:val="Heading2"/>
      </w:pPr>
    </w:p>
    <w:p w:rsidR="00782C03" w:rsidRDefault="00782C03" w:rsidP="00782C03"/>
    <w:p w:rsidR="00782C03" w:rsidRDefault="00782C03" w:rsidP="00782C03"/>
    <w:p w:rsidR="00782C03" w:rsidRDefault="00782C03" w:rsidP="00782C03"/>
    <w:p w:rsidR="00782C03" w:rsidRDefault="00782C03" w:rsidP="00782C03"/>
    <w:p w:rsidR="00782C03" w:rsidRDefault="00782C03" w:rsidP="00782C03"/>
    <w:p w:rsidR="00782C03" w:rsidRDefault="00782C03" w:rsidP="00782C03"/>
    <w:p w:rsidR="00782C03" w:rsidRDefault="00782C03" w:rsidP="00782C03"/>
    <w:p w:rsidR="00782C03" w:rsidRDefault="00782C03" w:rsidP="00782C03"/>
    <w:p w:rsidR="00782C03" w:rsidRDefault="00582C39" w:rsidP="00782C03">
      <w:pPr>
        <w:pStyle w:val="Heading3"/>
      </w:pPr>
      <w:bookmarkStart w:id="40" w:name="_Toc390172123"/>
      <w:r>
        <w:lastRenderedPageBreak/>
        <w:t>Evaluaties</w:t>
      </w:r>
      <w:r w:rsidR="00782C03">
        <w:t xml:space="preserve"> van Mick over Marc en Bram</w:t>
      </w:r>
      <w:bookmarkEnd w:id="40"/>
    </w:p>
    <w:p w:rsidR="00782C03" w:rsidRDefault="00782C03" w:rsidP="00782C03">
      <w:pPr>
        <w:pStyle w:val="Heading4"/>
      </w:pPr>
      <w:r>
        <w:t>Marc Arkes</w:t>
      </w:r>
    </w:p>
    <w:p w:rsidR="00582C39" w:rsidRDefault="00782C03" w:rsidP="00782C03">
      <w:r>
        <w:t xml:space="preserve">Het was zeer prettig werken met Marc. Marc wist goed waar hij mee bezig was en had natuurlijk al enige ervaring met de fitness. Hij had keurig opdrachten af als hiervoor een dag besproken was en werkte vlot mee. </w:t>
      </w:r>
      <w:r w:rsidR="00582C39">
        <w:t xml:space="preserve"> Wat ik goed vond aan Marc:</w:t>
      </w:r>
    </w:p>
    <w:p w:rsidR="00582C39" w:rsidRDefault="00582C39" w:rsidP="00582C39">
      <w:pPr>
        <w:pStyle w:val="ListParagraph"/>
        <w:numPr>
          <w:ilvl w:val="0"/>
          <w:numId w:val="12"/>
        </w:numPr>
      </w:pPr>
      <w:r>
        <w:t>Marc werkte zeer ondersteunend. Waar Bram en ik even niks wisten sprong hij erbij om ons te helpen, uitleg te geven over hoe iets beter kon.</w:t>
      </w:r>
    </w:p>
    <w:p w:rsidR="00582C39" w:rsidRDefault="00582C39" w:rsidP="00582C39">
      <w:pPr>
        <w:pStyle w:val="ListParagraph"/>
        <w:numPr>
          <w:ilvl w:val="0"/>
          <w:numId w:val="12"/>
        </w:numPr>
      </w:pPr>
      <w:r>
        <w:t>Hij kwam met goede ideeën voor de open dag, deze liep mede daardoor uit op een succes!</w:t>
      </w:r>
    </w:p>
    <w:p w:rsidR="00582C39" w:rsidRDefault="00582C39" w:rsidP="00582C39">
      <w:pPr>
        <w:pStyle w:val="ListParagraph"/>
        <w:numPr>
          <w:ilvl w:val="0"/>
          <w:numId w:val="12"/>
        </w:numPr>
      </w:pPr>
      <w:r>
        <w:t>Hij had zijn opdrachten altijd op tijd af en kwam ook op tijd op stage. Hij was punctueel en dat kon John ook erg waarderen.</w:t>
      </w:r>
    </w:p>
    <w:p w:rsidR="00782C03" w:rsidRDefault="00782C03" w:rsidP="00782C03">
      <w:r>
        <w:t>Een puntje ter verbetering voor Marc is als volgt:</w:t>
      </w:r>
    </w:p>
    <w:p w:rsidR="00022F58" w:rsidRDefault="00782C03" w:rsidP="00782C03">
      <w:pPr>
        <w:pStyle w:val="ListParagraph"/>
        <w:numPr>
          <w:ilvl w:val="0"/>
          <w:numId w:val="10"/>
        </w:numPr>
      </w:pPr>
      <w:r>
        <w:t>Iets minder zakel</w:t>
      </w:r>
      <w:r w:rsidR="00022F58">
        <w:t>ijk proberen te zijn. Wanneer hij</w:t>
      </w:r>
      <w:r>
        <w:t xml:space="preserve"> met de klant in ges</w:t>
      </w:r>
      <w:r w:rsidR="00022F58">
        <w:t>prek gaat of uitleg geeft is hij teveel bezig met alles zakelijk houden. Dit betekent een strakke houding, het mag allemaal net wat losser.</w:t>
      </w:r>
    </w:p>
    <w:p w:rsidR="00022F58" w:rsidRDefault="00022F58" w:rsidP="00022F58">
      <w:r>
        <w:t>Verder zijn er geen punten van aandacht voor Marc.</w:t>
      </w:r>
    </w:p>
    <w:p w:rsidR="00022F58" w:rsidRDefault="00022F58" w:rsidP="00022F58">
      <w:pPr>
        <w:pStyle w:val="Heading4"/>
      </w:pPr>
      <w:r>
        <w:t xml:space="preserve">Bram </w:t>
      </w:r>
      <w:proofErr w:type="spellStart"/>
      <w:r>
        <w:t>smit</w:t>
      </w:r>
      <w:proofErr w:type="spellEnd"/>
    </w:p>
    <w:p w:rsidR="00022F58" w:rsidRDefault="00022F58" w:rsidP="00022F58">
      <w:r>
        <w:t>Samenwerken met Bram was enigszins stroef. Vaak was er wat miscommunicatie over opdrachten die niet af waren of niet goed voor elkaar. Door er even bij te gaan zitten en overleg te plegen werd dit veelal verholpen. De opdrachten waar hij uiteindelijk voor ging zitten zagen er wel keurig uit en hij maakte veel progressie. Hieronder staan een aantal punten waar ik bij Bram veel ontwikkeling heb gezien.</w:t>
      </w:r>
    </w:p>
    <w:p w:rsidR="00782C03" w:rsidRDefault="00022F58" w:rsidP="00022F58">
      <w:pPr>
        <w:pStyle w:val="ListParagraph"/>
        <w:numPr>
          <w:ilvl w:val="0"/>
          <w:numId w:val="10"/>
        </w:numPr>
      </w:pPr>
      <w:r>
        <w:t>Bram was in het begin van het schooljaar aardig verlegen, er kwam niet veel meer uit dan ‘ja’ of ‘nee’. Ik heb hem bij de stage zien groeien, van hele gesprekken met mij, Marc en John tot ook daadwerkelijk met sporters in gesprek gaan, dit was mooi om te zien.</w:t>
      </w:r>
    </w:p>
    <w:p w:rsidR="00022F58" w:rsidRDefault="00582C39" w:rsidP="00022F58">
      <w:pPr>
        <w:pStyle w:val="ListParagraph"/>
        <w:numPr>
          <w:ilvl w:val="0"/>
          <w:numId w:val="10"/>
        </w:numPr>
      </w:pPr>
      <w:r>
        <w:t>Bram bleek veel te willen leren, hij vroeg ook veel meer dan in het begin van het schooljaar en kwam echt naar voren op de stage.</w:t>
      </w:r>
    </w:p>
    <w:p w:rsidR="00582C39" w:rsidRDefault="00582C39" w:rsidP="00022F58">
      <w:pPr>
        <w:pStyle w:val="ListParagraph"/>
        <w:numPr>
          <w:ilvl w:val="0"/>
          <w:numId w:val="10"/>
        </w:numPr>
      </w:pPr>
      <w:r>
        <w:t>Hij kwam met ideeën, innovaties.</w:t>
      </w:r>
    </w:p>
    <w:p w:rsidR="00582C39" w:rsidRDefault="00582C39" w:rsidP="00582C39">
      <w:r>
        <w:t>Enige verbeterpunten voor bram zijn:</w:t>
      </w:r>
    </w:p>
    <w:p w:rsidR="00582C39" w:rsidRDefault="00582C39" w:rsidP="00582C39">
      <w:pPr>
        <w:pStyle w:val="ListParagraph"/>
        <w:numPr>
          <w:ilvl w:val="0"/>
          <w:numId w:val="11"/>
        </w:numPr>
      </w:pPr>
      <w:r>
        <w:t>Het nakomen van afspraken. Dit was niet altijd even goed afgestemd en had beter gekund.</w:t>
      </w:r>
    </w:p>
    <w:p w:rsidR="00582C39" w:rsidRDefault="00582C39" w:rsidP="00582C39">
      <w:pPr>
        <w:pStyle w:val="ListParagraph"/>
        <w:numPr>
          <w:ilvl w:val="0"/>
          <w:numId w:val="11"/>
        </w:numPr>
      </w:pPr>
      <w:r>
        <w:t>Het nog iets meer openstelen voor anderen. Hij praat nu al meer, maar dat kan nog beter! Hij is echter wel op de goede weg.</w:t>
      </w:r>
    </w:p>
    <w:p w:rsidR="00582C39" w:rsidRDefault="00582C39" w:rsidP="00582C39">
      <w:r>
        <w:t>Al met al was de stage samen met Bram leuk en leerzaam!</w:t>
      </w:r>
    </w:p>
    <w:p w:rsidR="00582C39" w:rsidRDefault="00582C39" w:rsidP="00582C39"/>
    <w:p w:rsidR="00582C39" w:rsidRDefault="00582C39" w:rsidP="00582C39"/>
    <w:p w:rsidR="00582C39" w:rsidRDefault="00582C39" w:rsidP="00582C39"/>
    <w:p w:rsidR="00582C39" w:rsidRPr="00782C03" w:rsidRDefault="00582C39" w:rsidP="00582C39">
      <w:pPr>
        <w:pStyle w:val="Heading3"/>
      </w:pPr>
      <w:bookmarkStart w:id="41" w:name="_Toc390172124"/>
      <w:r>
        <w:lastRenderedPageBreak/>
        <w:t>Evaluaties van Bram over Mick en Marc</w:t>
      </w:r>
      <w:bookmarkEnd w:id="41"/>
    </w:p>
    <w:p w:rsidR="003F098B" w:rsidRDefault="003F098B" w:rsidP="003F098B">
      <w:pPr>
        <w:pStyle w:val="Heading4"/>
      </w:pPr>
      <w:r>
        <w:t>Marc Arkes</w:t>
      </w:r>
    </w:p>
    <w:p w:rsidR="003F098B" w:rsidRDefault="003F098B" w:rsidP="003F098B">
      <w:r>
        <w:t>Ik heb op stage veel geleerd en veel ervaring opgedaan dit komt ook voor een groot deel door Marc. Hij heeft me goed geholpen met het onder de knie krijgen van de technieken van de fitness apparaten en losse oefeningen. We zijn samen alles bij langs gegaan en hij heeft mij vertelt wat alles is, waar ik op moet letten, wat de houding is die je aan moet nemen en hoe je de techniek goed uitvoert. Marc kon de technieken niet alleen aan mij goed overbrengen maar ook bij het begeleiden van klanten bleek dat hij de mensen goed kon helpen en corrigeren.  Ook was hij erg goed in het onderdeel gastheerschap, verwelkomt iedereen netjes en maak een praatje met de klanten.</w:t>
      </w:r>
    </w:p>
    <w:p w:rsidR="003F098B" w:rsidRDefault="003F098B" w:rsidP="003F098B">
      <w:pPr>
        <w:pStyle w:val="Heading4"/>
      </w:pPr>
      <w:r>
        <w:t>Mick Bolland</w:t>
      </w:r>
    </w:p>
    <w:p w:rsidR="003F098B" w:rsidRDefault="003F098B" w:rsidP="003F098B">
      <w:r>
        <w:t xml:space="preserve">Mick is enorm liergierig en wil graag alles wat nieuw voor hem is meteen leren kennen. Dat kwam ook naar voren toen we de eerste dag aankwamen op stage en we in aanraking kwamen met een aantal nieuwe apparaten waaronder een powerrobe en </w:t>
      </w:r>
      <w:proofErr w:type="spellStart"/>
      <w:r>
        <w:t>trx</w:t>
      </w:r>
      <w:proofErr w:type="spellEnd"/>
      <w:r>
        <w:t>. John de stagebegeleider zag dat hij hier graag meer van wou weten, daarom kregen we een uitgebreide uitleg van alle apparaten en oefeningen. Mick is ook goed in het omgaan met klanten hij maat een praatje met iedereen. Mick zijn kennis is enorm gegroeid tijdens de stage, vooral op het gebied van de fitness oefeningen. Hierdoor kan hij nu ook beter mensen begeleiden.</w:t>
      </w: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962469" w:rsidRDefault="00962469" w:rsidP="00392709">
      <w:pPr>
        <w:pStyle w:val="Heading2"/>
      </w:pPr>
    </w:p>
    <w:p w:rsidR="003F098B" w:rsidRPr="003F098B" w:rsidRDefault="003F098B" w:rsidP="003F098B"/>
    <w:p w:rsidR="00962469" w:rsidRDefault="00962469" w:rsidP="00392709">
      <w:pPr>
        <w:pStyle w:val="Heading2"/>
      </w:pPr>
    </w:p>
    <w:p w:rsidR="003F098B" w:rsidRDefault="003F098B" w:rsidP="00392709">
      <w:pPr>
        <w:pStyle w:val="Heading2"/>
      </w:pPr>
    </w:p>
    <w:p w:rsidR="003F098B" w:rsidRDefault="003F098B" w:rsidP="003F098B"/>
    <w:p w:rsidR="00234C2D" w:rsidRDefault="00234C2D" w:rsidP="003F098B"/>
    <w:p w:rsidR="003F098B" w:rsidRPr="003F098B" w:rsidRDefault="003F098B" w:rsidP="003F098B"/>
    <w:p w:rsidR="00392709" w:rsidRDefault="00392709" w:rsidP="00392709">
      <w:pPr>
        <w:pStyle w:val="Heading2"/>
      </w:pPr>
      <w:bookmarkStart w:id="42" w:name="_Toc390172125"/>
      <w:r>
        <w:lastRenderedPageBreak/>
        <w:t>Bijlage 7: Logboeken</w:t>
      </w:r>
      <w:bookmarkEnd w:id="42"/>
    </w:p>
    <w:p w:rsidR="00962469" w:rsidRDefault="00962469" w:rsidP="00962469">
      <w:pPr>
        <w:pStyle w:val="Heading3"/>
      </w:pPr>
      <w:bookmarkStart w:id="43" w:name="_Toc390172126"/>
      <w:r>
        <w:t>Logboek Marc Arkes</w:t>
      </w:r>
      <w:bookmarkEnd w:id="43"/>
    </w:p>
    <w:p w:rsidR="00962469" w:rsidRPr="00962469" w:rsidRDefault="00962469" w:rsidP="00962469">
      <w:pPr>
        <w:rPr>
          <w:u w:val="single"/>
        </w:rPr>
      </w:pPr>
      <w:bookmarkStart w:id="44" w:name="_Toc390045229"/>
      <w:r w:rsidRPr="00962469">
        <w:rPr>
          <w:u w:val="single"/>
        </w:rPr>
        <w:t>Datum: 24-4-2014</w:t>
      </w:r>
      <w:bookmarkEnd w:id="44"/>
    </w:p>
    <w:p w:rsidR="00962469" w:rsidRDefault="00962469" w:rsidP="00962469">
      <w:pPr>
        <w:pStyle w:val="NoSpacing"/>
      </w:pPr>
      <w:r>
        <w:t>Korte omschrijving van de taak/activiteit</w:t>
      </w:r>
      <w:r>
        <w:tab/>
      </w:r>
    </w:p>
    <w:p w:rsidR="00962469" w:rsidRDefault="00962469" w:rsidP="00962469">
      <w:pPr>
        <w:pStyle w:val="ListParagraph"/>
        <w:numPr>
          <w:ilvl w:val="0"/>
          <w:numId w:val="13"/>
        </w:numPr>
      </w:pPr>
      <w:r>
        <w:t xml:space="preserve">Verkennen van de apparatuur binnen het fitnesscentrum. </w:t>
      </w:r>
    </w:p>
    <w:p w:rsidR="00962469" w:rsidRDefault="00962469" w:rsidP="00962469">
      <w:pPr>
        <w:pStyle w:val="ListParagraph"/>
        <w:numPr>
          <w:ilvl w:val="0"/>
          <w:numId w:val="13"/>
        </w:numPr>
      </w:pPr>
      <w:r>
        <w:t>Een plattegrond gemaakt van het fitnesscentrum</w:t>
      </w:r>
    </w:p>
    <w:p w:rsidR="00962469" w:rsidRDefault="00962469" w:rsidP="00962469">
      <w:pPr>
        <w:pStyle w:val="ListParagraph"/>
        <w:numPr>
          <w:ilvl w:val="0"/>
          <w:numId w:val="13"/>
        </w:numPr>
      </w:pPr>
      <w:r>
        <w:t>Inventarisatie van de sportschool</w:t>
      </w:r>
    </w:p>
    <w:p w:rsidR="00962469" w:rsidRDefault="00962469" w:rsidP="00962469">
      <w:pPr>
        <w:pStyle w:val="NoSpacing"/>
      </w:pPr>
      <w:r>
        <w:t>Wat ging goed/minder goed</w:t>
      </w:r>
    </w:p>
    <w:p w:rsidR="00962469" w:rsidRDefault="00962469" w:rsidP="00962469">
      <w:pPr>
        <w:pStyle w:val="ListParagraph"/>
        <w:numPr>
          <w:ilvl w:val="0"/>
          <w:numId w:val="14"/>
        </w:numPr>
      </w:pPr>
      <w:r>
        <w:t>Zowel het verkennen als de inventarisatie ging goed.  We hebben de apparaten zelf kunnen ervaren en naderhand uitleg gekregen van onze stagebegeleider over de apparatuur. Hieruit bleek dat de kennis wat ik door het zelf ervaren van de apparaten overeenstemden met de uitleg.</w:t>
      </w:r>
    </w:p>
    <w:p w:rsidR="00962469" w:rsidRDefault="00962469" w:rsidP="00962469">
      <w:pPr>
        <w:pStyle w:val="NoSpacing"/>
      </w:pPr>
      <w:r>
        <w:t>Wat heb ik geleerd</w:t>
      </w:r>
    </w:p>
    <w:p w:rsidR="00962469" w:rsidRDefault="00962469" w:rsidP="00962469">
      <w:pPr>
        <w:pStyle w:val="ListParagraph"/>
        <w:numPr>
          <w:ilvl w:val="0"/>
          <w:numId w:val="14"/>
        </w:numPr>
      </w:pPr>
      <w:r>
        <w:t xml:space="preserve">Werken met de nieuwste toestellijn van </w:t>
      </w:r>
      <w:proofErr w:type="spellStart"/>
      <w:r>
        <w:t>Technogym</w:t>
      </w:r>
      <w:proofErr w:type="spellEnd"/>
      <w:r>
        <w:t xml:space="preserve">. De veelzijdigheid van deze apparaten is enorm omdat je 1 apparaat op veel verschillende manieren kan trainen en dus ook andere spiergroepen kunt trainen. </w:t>
      </w:r>
    </w:p>
    <w:p w:rsidR="00962469" w:rsidRDefault="00962469" w:rsidP="00962469">
      <w:pPr>
        <w:pStyle w:val="NoSpacing"/>
      </w:pPr>
      <w:r>
        <w:t>Tijdsbesteding ( uur )</w:t>
      </w:r>
    </w:p>
    <w:p w:rsidR="00962469" w:rsidRDefault="00962469" w:rsidP="00962469">
      <w:pPr>
        <w:pStyle w:val="NoSpacing"/>
        <w:numPr>
          <w:ilvl w:val="0"/>
          <w:numId w:val="14"/>
        </w:numPr>
      </w:pPr>
      <w:r>
        <w:t xml:space="preserve">5 uur  ( 16.00-21.00 )       </w:t>
      </w:r>
    </w:p>
    <w:p w:rsidR="00962469" w:rsidRDefault="00962469" w:rsidP="00962469"/>
    <w:p w:rsidR="00962469" w:rsidRPr="00962469" w:rsidRDefault="00962469" w:rsidP="00962469">
      <w:pPr>
        <w:rPr>
          <w:u w:val="single"/>
        </w:rPr>
      </w:pPr>
      <w:bookmarkStart w:id="45" w:name="_Toc390045230"/>
      <w:r w:rsidRPr="00962469">
        <w:rPr>
          <w:u w:val="single"/>
        </w:rPr>
        <w:t>Datum: 30-4-2014</w:t>
      </w:r>
      <w:bookmarkEnd w:id="45"/>
    </w:p>
    <w:p w:rsidR="00962469" w:rsidRDefault="00962469" w:rsidP="00962469">
      <w:pPr>
        <w:pStyle w:val="NoSpacing"/>
      </w:pPr>
      <w:r>
        <w:t>Korte omschrijving van de taak/activiteit</w:t>
      </w:r>
    </w:p>
    <w:p w:rsidR="00962469" w:rsidRDefault="00962469" w:rsidP="00962469">
      <w:pPr>
        <w:pStyle w:val="ListParagraph"/>
        <w:numPr>
          <w:ilvl w:val="0"/>
          <w:numId w:val="14"/>
        </w:numPr>
      </w:pPr>
      <w:r>
        <w:t xml:space="preserve">Ik heb mijn stage partner aan het werk gezet om de toestellen door en door te leren kennen, hierbij heb ik de oefeningen voorgedaan met de daarbij behorende techniekuitleg. Alle uitleg heeft mijn stage partner genoteerd en is hiermee aan de slag gegaan om op deze manier de toestellen eigen te maken. </w:t>
      </w:r>
    </w:p>
    <w:p w:rsidR="00962469" w:rsidRDefault="00962469" w:rsidP="00962469">
      <w:pPr>
        <w:pStyle w:val="NoSpacing"/>
      </w:pPr>
      <w:r>
        <w:t>Wat ging goed/minder goed</w:t>
      </w:r>
    </w:p>
    <w:p w:rsidR="00962469" w:rsidRDefault="00962469" w:rsidP="00962469">
      <w:pPr>
        <w:pStyle w:val="ListParagraph"/>
        <w:numPr>
          <w:ilvl w:val="0"/>
          <w:numId w:val="14"/>
        </w:numPr>
      </w:pPr>
      <w:r>
        <w:t>De samenwerking ging erg goed tussen mij en mijn stage partner, hij lette goed op en kon duidelijk vooruitgang zien toen hij de toestellen zelf ging ervaren.</w:t>
      </w:r>
    </w:p>
    <w:p w:rsidR="00962469" w:rsidRDefault="00962469" w:rsidP="00962469">
      <w:pPr>
        <w:pStyle w:val="ListParagraph"/>
        <w:numPr>
          <w:ilvl w:val="0"/>
          <w:numId w:val="14"/>
        </w:numPr>
      </w:pPr>
      <w:r>
        <w:t>Het is voor mij moeilijk te bevatten dat sommige mensen moeite hebben met het correct uitvoeren van de apparaten omdat ik zelf instructeur ben, maar ik probeer mijn stage partner in een zo kort mogelijke tijd naar een  hoger kennis niveau te tillen. Dit vind ik soms lastig maar wil me hierin wel ontwikkelen.</w:t>
      </w:r>
    </w:p>
    <w:p w:rsidR="00962469" w:rsidRDefault="00962469" w:rsidP="00962469">
      <w:pPr>
        <w:pStyle w:val="NoSpacing"/>
      </w:pPr>
      <w:r>
        <w:t>Wat heb ik geleerd</w:t>
      </w:r>
    </w:p>
    <w:p w:rsidR="00962469" w:rsidRDefault="00962469" w:rsidP="00962469">
      <w:pPr>
        <w:pStyle w:val="ListParagraph"/>
        <w:numPr>
          <w:ilvl w:val="0"/>
          <w:numId w:val="15"/>
        </w:numPr>
      </w:pPr>
      <w:r>
        <w:t>Heb niet veel geleerd omdat het uitleg geven van toestellen de dagelijkse bezigheid is van een fitnessinstructeur. Wel ontwikkel ik mij in het leiding geven en dat ik als doel heb gesteld om mijn stage partner die momenteel nog moeite heeft met de apparatuur en kennis naar een hoger niveau te tillen.</w:t>
      </w:r>
    </w:p>
    <w:p w:rsidR="00962469" w:rsidRDefault="00962469" w:rsidP="00962469">
      <w:pPr>
        <w:pStyle w:val="NoSpacing"/>
      </w:pPr>
      <w:r w:rsidRPr="00493DBF">
        <w:t>Tijdsbesteding ( uur )</w:t>
      </w:r>
    </w:p>
    <w:p w:rsidR="00962469" w:rsidRDefault="00962469" w:rsidP="00962469">
      <w:pPr>
        <w:pStyle w:val="ListParagraph"/>
        <w:numPr>
          <w:ilvl w:val="0"/>
          <w:numId w:val="15"/>
        </w:numPr>
      </w:pPr>
      <w:r>
        <w:t>5 uur ( 16.00-21.00 )</w:t>
      </w:r>
    </w:p>
    <w:p w:rsidR="00962469" w:rsidRPr="00962469" w:rsidRDefault="00962469" w:rsidP="00962469">
      <w:pPr>
        <w:rPr>
          <w:u w:val="single"/>
        </w:rPr>
      </w:pPr>
      <w:bookmarkStart w:id="46" w:name="_Toc390045231"/>
      <w:r w:rsidRPr="00962469">
        <w:rPr>
          <w:u w:val="single"/>
        </w:rPr>
        <w:lastRenderedPageBreak/>
        <w:t>Datum: 7-5-2014</w:t>
      </w:r>
      <w:bookmarkEnd w:id="46"/>
    </w:p>
    <w:p w:rsidR="00962469" w:rsidRDefault="00962469" w:rsidP="00962469">
      <w:pPr>
        <w:pStyle w:val="NoSpacing"/>
      </w:pPr>
      <w:r>
        <w:t>Korte omschrijving van de taak/activiteit</w:t>
      </w:r>
    </w:p>
    <w:p w:rsidR="00962469" w:rsidRDefault="00962469" w:rsidP="00962469">
      <w:pPr>
        <w:pStyle w:val="ListParagraph"/>
        <w:numPr>
          <w:ilvl w:val="0"/>
          <w:numId w:val="14"/>
        </w:numPr>
      </w:pPr>
      <w:r>
        <w:t>Kennismaking leden, ieder lid binnen de sportschool gesproken en geholpen in de begeleiding.</w:t>
      </w:r>
    </w:p>
    <w:p w:rsidR="00962469" w:rsidRDefault="00962469" w:rsidP="00962469">
      <w:pPr>
        <w:pStyle w:val="ListParagraph"/>
        <w:numPr>
          <w:ilvl w:val="0"/>
          <w:numId w:val="14"/>
        </w:numPr>
      </w:pPr>
      <w:r>
        <w:t>Begin gemaakt met stage specifieke opdracht</w:t>
      </w:r>
    </w:p>
    <w:p w:rsidR="00962469" w:rsidRDefault="00962469" w:rsidP="00962469">
      <w:pPr>
        <w:pStyle w:val="NoSpacing"/>
      </w:pPr>
      <w:r>
        <w:t>Wat ging goed/minder goed</w:t>
      </w:r>
    </w:p>
    <w:p w:rsidR="00962469" w:rsidRDefault="00962469" w:rsidP="00962469">
      <w:pPr>
        <w:pStyle w:val="ListParagraph"/>
        <w:numPr>
          <w:ilvl w:val="0"/>
          <w:numId w:val="14"/>
        </w:numPr>
      </w:pPr>
      <w:r>
        <w:t>De kennismaking en begeleiding gingen goed, het zit in mijn systeem om mensen op het gebied van fitness te begeleiden en te woord te staan omdat ik 5 jaar in de fitnessbranche heb gewerkt.</w:t>
      </w:r>
    </w:p>
    <w:p w:rsidR="00962469" w:rsidRDefault="00962469" w:rsidP="00962469">
      <w:pPr>
        <w:pStyle w:val="ListParagraph"/>
        <w:numPr>
          <w:ilvl w:val="0"/>
          <w:numId w:val="14"/>
        </w:numPr>
      </w:pPr>
      <w:r>
        <w:t>Wat lastig was om een goede opzet van de open dag neer te zetten, met name wat wil je laten zien, ervaren door de gasten en welke indruk wil jij als bedrijf achter laten bij de gasten.</w:t>
      </w:r>
    </w:p>
    <w:p w:rsidR="00962469" w:rsidRDefault="00962469" w:rsidP="00962469">
      <w:pPr>
        <w:pStyle w:val="NoSpacing"/>
      </w:pPr>
      <w:r>
        <w:t>Wat heb ik geleerd</w:t>
      </w:r>
    </w:p>
    <w:p w:rsidR="00962469" w:rsidRDefault="00962469" w:rsidP="00962469">
      <w:pPr>
        <w:pStyle w:val="ListParagraph"/>
        <w:numPr>
          <w:ilvl w:val="0"/>
          <w:numId w:val="15"/>
        </w:numPr>
      </w:pPr>
      <w:r>
        <w:t>Ik krijg steeds meer inzicht in het opzetten van een evenement ( papier technisch ), taakverdeling, welke stagiair heeft welke kwaliteiten die we kunnen benutten en regels afspreken dat iedereen qua informatie en begeleiding op één lijn zit.</w:t>
      </w:r>
    </w:p>
    <w:p w:rsidR="00962469" w:rsidRDefault="00962469" w:rsidP="00962469">
      <w:pPr>
        <w:pStyle w:val="NoSpacing"/>
      </w:pPr>
      <w:r w:rsidRPr="00493DBF">
        <w:t>Tijdsbesteding ( uur )</w:t>
      </w:r>
    </w:p>
    <w:p w:rsidR="00962469" w:rsidRDefault="00962469" w:rsidP="00962469">
      <w:pPr>
        <w:pStyle w:val="NoSpacing"/>
        <w:numPr>
          <w:ilvl w:val="0"/>
          <w:numId w:val="15"/>
        </w:numPr>
      </w:pPr>
      <w:r>
        <w:t>5 uur ( 16.00-21.00 )</w:t>
      </w:r>
    </w:p>
    <w:p w:rsidR="00962469" w:rsidRPr="00962469" w:rsidRDefault="00962469" w:rsidP="00962469">
      <w:pPr>
        <w:rPr>
          <w:u w:val="single"/>
        </w:rPr>
      </w:pPr>
      <w:bookmarkStart w:id="47" w:name="_Toc390045232"/>
      <w:r w:rsidRPr="00962469">
        <w:rPr>
          <w:u w:val="single"/>
        </w:rPr>
        <w:t>Datum: 12-5-2014</w:t>
      </w:r>
      <w:bookmarkEnd w:id="47"/>
    </w:p>
    <w:p w:rsidR="00962469" w:rsidRDefault="00962469" w:rsidP="00962469">
      <w:pPr>
        <w:pStyle w:val="NoSpacing"/>
      </w:pPr>
      <w:r>
        <w:t>Kort omschrijving van de taak/activiteit</w:t>
      </w:r>
    </w:p>
    <w:p w:rsidR="00962469" w:rsidRDefault="00962469" w:rsidP="00962469">
      <w:pPr>
        <w:pStyle w:val="ListParagraph"/>
        <w:numPr>
          <w:ilvl w:val="0"/>
          <w:numId w:val="15"/>
        </w:numPr>
      </w:pPr>
      <w:r>
        <w:t>Openen en sluiten van de sportschool.</w:t>
      </w:r>
    </w:p>
    <w:p w:rsidR="00962469" w:rsidRDefault="00962469" w:rsidP="00962469">
      <w:pPr>
        <w:pStyle w:val="ListParagraph"/>
        <w:numPr>
          <w:ilvl w:val="0"/>
          <w:numId w:val="15"/>
        </w:numPr>
      </w:pPr>
      <w:r>
        <w:t>Begeleiden van leden in de sportschool.</w:t>
      </w:r>
    </w:p>
    <w:p w:rsidR="00962469" w:rsidRDefault="00962469" w:rsidP="00962469">
      <w:pPr>
        <w:pStyle w:val="ListParagraph"/>
      </w:pPr>
    </w:p>
    <w:p w:rsidR="00962469" w:rsidRDefault="00962469" w:rsidP="00962469">
      <w:pPr>
        <w:pStyle w:val="NoSpacing"/>
      </w:pPr>
      <w:r>
        <w:t>Wat ging goed/minder goed</w:t>
      </w:r>
    </w:p>
    <w:p w:rsidR="00962469" w:rsidRDefault="00962469" w:rsidP="00962469">
      <w:pPr>
        <w:pStyle w:val="ListParagraph"/>
        <w:numPr>
          <w:ilvl w:val="0"/>
          <w:numId w:val="28"/>
        </w:numPr>
      </w:pPr>
      <w:r>
        <w:t>Het communiceren met leden en het opmerken van verkeerd uitgevoerde oefeningen ging erg goed, heb een vrouw geattendeerd op een oefening en na het uit te hebben gelegd bedankte ze mij vriendelijk.</w:t>
      </w:r>
    </w:p>
    <w:p w:rsidR="00962469" w:rsidRDefault="00962469" w:rsidP="00962469">
      <w:pPr>
        <w:pStyle w:val="NoSpacing"/>
      </w:pPr>
      <w:r>
        <w:t>Wat heb ik geleerd</w:t>
      </w:r>
    </w:p>
    <w:p w:rsidR="00962469" w:rsidRDefault="00962469" w:rsidP="00962469">
      <w:pPr>
        <w:pStyle w:val="ListParagraph"/>
        <w:numPr>
          <w:ilvl w:val="0"/>
          <w:numId w:val="28"/>
        </w:numPr>
      </w:pPr>
      <w:r>
        <w:t>De volgorde van het openen en sluiten van sportschool. Wat moet er allemaal gebeuren in deze fitnessclub.</w:t>
      </w:r>
    </w:p>
    <w:p w:rsidR="00962469" w:rsidRDefault="00962469" w:rsidP="00962469">
      <w:pPr>
        <w:pStyle w:val="NoSpacing"/>
      </w:pPr>
      <w:r>
        <w:t>Tijdsbesteding ( uur )</w:t>
      </w:r>
    </w:p>
    <w:p w:rsidR="00962469" w:rsidRDefault="00962469" w:rsidP="00962469">
      <w:pPr>
        <w:pStyle w:val="ListParagraph"/>
        <w:numPr>
          <w:ilvl w:val="0"/>
          <w:numId w:val="6"/>
        </w:numPr>
      </w:pPr>
      <w:r>
        <w:t>5 uur ( 16.00-21.00 )</w:t>
      </w:r>
    </w:p>
    <w:p w:rsidR="00962469" w:rsidRDefault="00962469" w:rsidP="00962469"/>
    <w:p w:rsidR="00962469" w:rsidRDefault="00962469" w:rsidP="00962469"/>
    <w:p w:rsidR="00962469" w:rsidRDefault="00962469" w:rsidP="00962469">
      <w:pPr>
        <w:pStyle w:val="Heading2"/>
      </w:pPr>
    </w:p>
    <w:p w:rsidR="00962469" w:rsidRDefault="00962469" w:rsidP="00962469"/>
    <w:p w:rsidR="00962469" w:rsidRDefault="00962469" w:rsidP="00962469"/>
    <w:p w:rsidR="00962469" w:rsidRDefault="00962469" w:rsidP="00962469"/>
    <w:p w:rsidR="00962469" w:rsidRPr="00962469" w:rsidRDefault="00962469" w:rsidP="00962469">
      <w:pPr>
        <w:rPr>
          <w:u w:val="single"/>
        </w:rPr>
      </w:pPr>
      <w:bookmarkStart w:id="48" w:name="_Toc390045233"/>
      <w:r w:rsidRPr="00962469">
        <w:rPr>
          <w:u w:val="single"/>
        </w:rPr>
        <w:lastRenderedPageBreak/>
        <w:t>Datum: 15-5-2014</w:t>
      </w:r>
      <w:bookmarkEnd w:id="48"/>
    </w:p>
    <w:p w:rsidR="00962469" w:rsidRDefault="00962469" w:rsidP="00962469">
      <w:pPr>
        <w:pStyle w:val="NoSpacing"/>
      </w:pPr>
      <w:r>
        <w:t>Kort omschrijving van de taak/activiteit</w:t>
      </w:r>
    </w:p>
    <w:p w:rsidR="00962469" w:rsidRDefault="00962469" w:rsidP="00962469">
      <w:pPr>
        <w:pStyle w:val="ListParagraph"/>
        <w:numPr>
          <w:ilvl w:val="0"/>
          <w:numId w:val="6"/>
        </w:numPr>
      </w:pPr>
      <w:r>
        <w:t>Opdracht 1 en opdracht 3 besproken met John</w:t>
      </w:r>
    </w:p>
    <w:p w:rsidR="00962469" w:rsidRDefault="00962469" w:rsidP="00962469">
      <w:pPr>
        <w:pStyle w:val="ListParagraph"/>
        <w:numPr>
          <w:ilvl w:val="0"/>
          <w:numId w:val="6"/>
        </w:numPr>
      </w:pPr>
      <w:r>
        <w:t>Met opdracht 3 aan de slag geweest en uitgevoerd.</w:t>
      </w:r>
    </w:p>
    <w:p w:rsidR="00962469" w:rsidRDefault="00962469" w:rsidP="00962469">
      <w:pPr>
        <w:pStyle w:val="NoSpacing"/>
      </w:pPr>
      <w:r>
        <w:t>Wat ging goed/minder goed</w:t>
      </w:r>
    </w:p>
    <w:p w:rsidR="00962469" w:rsidRDefault="00962469" w:rsidP="00962469">
      <w:pPr>
        <w:pStyle w:val="ListParagraph"/>
        <w:numPr>
          <w:ilvl w:val="0"/>
          <w:numId w:val="29"/>
        </w:numPr>
      </w:pPr>
      <w:r>
        <w:t>Het opstellen van de juiste vragen om erachter te komen wat voor leden er in de fitness rondlopen is best lastig, iedere vraag moet onder een bepaalde categorie vallen.</w:t>
      </w:r>
    </w:p>
    <w:p w:rsidR="00962469" w:rsidRDefault="00962469" w:rsidP="00962469">
      <w:r>
        <w:t>Wat heb ik geleerd</w:t>
      </w:r>
    </w:p>
    <w:p w:rsidR="00962469" w:rsidRDefault="00962469" w:rsidP="00962469">
      <w:pPr>
        <w:pStyle w:val="ListParagraph"/>
        <w:numPr>
          <w:ilvl w:val="0"/>
          <w:numId w:val="29"/>
        </w:numPr>
      </w:pPr>
      <w:r>
        <w:t xml:space="preserve">Het opstellen van een goede vragenlijst zodat wij als stagiaires makkelijk de resultaten konden verwerken in </w:t>
      </w:r>
      <w:proofErr w:type="spellStart"/>
      <w:r>
        <w:t>excel</w:t>
      </w:r>
      <w:proofErr w:type="spellEnd"/>
      <w:r>
        <w:t>. Op deze manier kwamen er mooie waardes uit dat een duidelijk beeld gaf over de leden.</w:t>
      </w:r>
    </w:p>
    <w:p w:rsidR="00962469" w:rsidRDefault="00962469" w:rsidP="00962469">
      <w:pPr>
        <w:pStyle w:val="NoSpacing"/>
      </w:pPr>
      <w:r>
        <w:t>Tijdsbesteding ( uur )</w:t>
      </w:r>
    </w:p>
    <w:p w:rsidR="00962469" w:rsidRDefault="00962469" w:rsidP="00962469">
      <w:pPr>
        <w:pStyle w:val="ListParagraph"/>
        <w:numPr>
          <w:ilvl w:val="0"/>
          <w:numId w:val="6"/>
        </w:numPr>
      </w:pPr>
      <w:r>
        <w:t>5 uur ( 16.00-21.00 )</w:t>
      </w:r>
    </w:p>
    <w:p w:rsidR="00962469" w:rsidRPr="00962469" w:rsidRDefault="00962469" w:rsidP="00962469">
      <w:pPr>
        <w:rPr>
          <w:u w:val="single"/>
        </w:rPr>
      </w:pPr>
      <w:bookmarkStart w:id="49" w:name="_Toc390045234"/>
      <w:r w:rsidRPr="00962469">
        <w:rPr>
          <w:u w:val="single"/>
        </w:rPr>
        <w:t>Datum: 19-5-2014</w:t>
      </w:r>
      <w:bookmarkEnd w:id="49"/>
    </w:p>
    <w:p w:rsidR="00962469" w:rsidRDefault="00962469" w:rsidP="00962469">
      <w:pPr>
        <w:pStyle w:val="NoSpacing"/>
      </w:pPr>
      <w:r>
        <w:t>Kort omschrijving van de taak/activiteit</w:t>
      </w:r>
    </w:p>
    <w:p w:rsidR="00962469" w:rsidRDefault="00962469" w:rsidP="00962469">
      <w:pPr>
        <w:pStyle w:val="ListParagraph"/>
        <w:numPr>
          <w:ilvl w:val="0"/>
          <w:numId w:val="6"/>
        </w:numPr>
      </w:pPr>
      <w:r>
        <w:t>Intake met John uitgevoerd en deze laten filmen.</w:t>
      </w:r>
    </w:p>
    <w:p w:rsidR="00962469" w:rsidRDefault="00962469" w:rsidP="00962469">
      <w:pPr>
        <w:pStyle w:val="ListParagraph"/>
        <w:numPr>
          <w:ilvl w:val="0"/>
          <w:numId w:val="6"/>
        </w:numPr>
      </w:pPr>
      <w:r>
        <w:t>Buiten terrein netjes maken met oog op de open dag ( grasmaaien, onkruid wieden, pad aanvegen en met de trimmer langs de zijkanten ).</w:t>
      </w:r>
    </w:p>
    <w:p w:rsidR="00962469" w:rsidRDefault="00962469" w:rsidP="00962469">
      <w:pPr>
        <w:pStyle w:val="ListParagraph"/>
        <w:numPr>
          <w:ilvl w:val="0"/>
          <w:numId w:val="6"/>
        </w:numPr>
      </w:pPr>
      <w:r>
        <w:t xml:space="preserve">Kennis gemaakt met de hartslag met de </w:t>
      </w:r>
      <w:proofErr w:type="spellStart"/>
      <w:r>
        <w:t>Polar</w:t>
      </w:r>
      <w:proofErr w:type="spellEnd"/>
      <w:r>
        <w:t xml:space="preserve"> Loop en het systeem </w:t>
      </w:r>
      <w:proofErr w:type="spellStart"/>
      <w:r>
        <w:t>Polar</w:t>
      </w:r>
      <w:proofErr w:type="spellEnd"/>
      <w:r>
        <w:t xml:space="preserve"> Flow.</w:t>
      </w:r>
    </w:p>
    <w:p w:rsidR="00962469" w:rsidRDefault="00962469" w:rsidP="00962469">
      <w:pPr>
        <w:pStyle w:val="NoSpacing"/>
      </w:pPr>
      <w:r>
        <w:t>Wat ging goed/minder goed</w:t>
      </w:r>
    </w:p>
    <w:p w:rsidR="00962469" w:rsidRDefault="00962469" w:rsidP="00962469">
      <w:pPr>
        <w:pStyle w:val="ListParagraph"/>
        <w:numPr>
          <w:ilvl w:val="0"/>
          <w:numId w:val="27"/>
        </w:numPr>
      </w:pPr>
      <w:r>
        <w:t>Het buitenterrein zag er goed uit na afloop, de perkjes zagen er netjes en verzorgd uit en John was zeer tevreden.</w:t>
      </w:r>
    </w:p>
    <w:p w:rsidR="00962469" w:rsidRDefault="00962469" w:rsidP="00962469">
      <w:pPr>
        <w:pStyle w:val="ListParagraph"/>
        <w:numPr>
          <w:ilvl w:val="0"/>
          <w:numId w:val="27"/>
        </w:numPr>
      </w:pPr>
      <w:r>
        <w:t>De intake met John volgens het intake formulier dat fitnessclub Sanitas hanteert was voor mij niet nieuw, het gesprek verliep soepel en ik ben samen met John tot doelen gekomen waarvoor ik een schema zou maken.</w:t>
      </w:r>
    </w:p>
    <w:p w:rsidR="00962469" w:rsidRDefault="00962469" w:rsidP="00962469">
      <w:pPr>
        <w:pStyle w:val="NoSpacing"/>
      </w:pPr>
      <w:r>
        <w:t>Wat heb ik geleerd</w:t>
      </w:r>
    </w:p>
    <w:p w:rsidR="00962469" w:rsidRDefault="00962469" w:rsidP="00962469">
      <w:pPr>
        <w:pStyle w:val="ListParagraph"/>
        <w:numPr>
          <w:ilvl w:val="0"/>
          <w:numId w:val="27"/>
        </w:numPr>
      </w:pPr>
      <w:r>
        <w:t xml:space="preserve">Met de </w:t>
      </w:r>
      <w:proofErr w:type="spellStart"/>
      <w:r>
        <w:t>Polar</w:t>
      </w:r>
      <w:proofErr w:type="spellEnd"/>
      <w:r>
        <w:t xml:space="preserve"> Loop trainen, een ervaring rijker en zeer leerzaam. In de sportschool wordt vaker met hartslagmeters getraind waar John via de </w:t>
      </w:r>
      <w:proofErr w:type="spellStart"/>
      <w:r>
        <w:t>app</w:t>
      </w:r>
      <w:proofErr w:type="spellEnd"/>
      <w:r>
        <w:t xml:space="preserve"> ( </w:t>
      </w:r>
      <w:proofErr w:type="spellStart"/>
      <w:r>
        <w:t>teamview</w:t>
      </w:r>
      <w:proofErr w:type="spellEnd"/>
      <w:r>
        <w:t xml:space="preserve"> ) kan zien in welke hartslagzones hij of zij traint. Ik heb kennis gemaakt met dit systeem ( heb zelf een Loop gekocht ).</w:t>
      </w:r>
    </w:p>
    <w:p w:rsidR="00962469" w:rsidRDefault="00962469" w:rsidP="00962469">
      <w:pPr>
        <w:pStyle w:val="NoSpacing"/>
      </w:pPr>
      <w:r>
        <w:t>Tijdsbesteding ( uur )</w:t>
      </w:r>
    </w:p>
    <w:p w:rsidR="00962469" w:rsidRDefault="00962469" w:rsidP="00962469">
      <w:pPr>
        <w:pStyle w:val="ListParagraph"/>
        <w:numPr>
          <w:ilvl w:val="0"/>
          <w:numId w:val="6"/>
        </w:numPr>
      </w:pPr>
      <w:r>
        <w:t>8,5 uur ( 8.30-17.00 )</w:t>
      </w:r>
    </w:p>
    <w:p w:rsidR="00962469" w:rsidRDefault="00962469" w:rsidP="00962469"/>
    <w:p w:rsidR="00962469" w:rsidRDefault="00962469" w:rsidP="00962469">
      <w:pPr>
        <w:pStyle w:val="Heading2"/>
        <w:rPr>
          <w:rFonts w:asciiTheme="minorHAnsi" w:eastAsiaTheme="minorHAnsi" w:hAnsiTheme="minorHAnsi" w:cstheme="minorBidi"/>
          <w:b w:val="0"/>
          <w:bCs w:val="0"/>
          <w:color w:val="auto"/>
          <w:sz w:val="22"/>
          <w:szCs w:val="22"/>
        </w:rPr>
      </w:pPr>
      <w:bookmarkStart w:id="50" w:name="_Toc390045235"/>
    </w:p>
    <w:p w:rsidR="00962469" w:rsidRDefault="00962469" w:rsidP="00962469"/>
    <w:p w:rsidR="00962469" w:rsidRDefault="00962469" w:rsidP="00962469"/>
    <w:p w:rsidR="00962469" w:rsidRPr="00962469" w:rsidRDefault="00962469" w:rsidP="00962469">
      <w:pPr>
        <w:rPr>
          <w:u w:val="single"/>
        </w:rPr>
      </w:pPr>
      <w:r w:rsidRPr="00962469">
        <w:rPr>
          <w:u w:val="single"/>
        </w:rPr>
        <w:lastRenderedPageBreak/>
        <w:t>Datum: 22-5-2014</w:t>
      </w:r>
      <w:bookmarkEnd w:id="50"/>
    </w:p>
    <w:p w:rsidR="00962469" w:rsidRDefault="00962469" w:rsidP="00962469">
      <w:pPr>
        <w:pStyle w:val="NoSpacing"/>
      </w:pPr>
      <w:r>
        <w:t>Kort omschrijving van de taak/activiteit</w:t>
      </w:r>
    </w:p>
    <w:p w:rsidR="00962469" w:rsidRDefault="00962469" w:rsidP="00962469">
      <w:pPr>
        <w:pStyle w:val="ListParagraph"/>
        <w:numPr>
          <w:ilvl w:val="0"/>
          <w:numId w:val="6"/>
        </w:numPr>
      </w:pPr>
      <w:r>
        <w:t>Passend trainingsschema maken bij de casus die John heeft bedacht.</w:t>
      </w:r>
    </w:p>
    <w:p w:rsidR="00962469" w:rsidRDefault="00962469" w:rsidP="00962469">
      <w:pPr>
        <w:pStyle w:val="ListParagraph"/>
        <w:numPr>
          <w:ilvl w:val="0"/>
          <w:numId w:val="6"/>
        </w:numPr>
      </w:pPr>
      <w:r>
        <w:t>Vervolgens deze training laten voeren, en delen hiervan laten filmen.</w:t>
      </w:r>
    </w:p>
    <w:p w:rsidR="00962469" w:rsidRDefault="00962469" w:rsidP="00962469">
      <w:pPr>
        <w:pStyle w:val="ListParagraph"/>
        <w:numPr>
          <w:ilvl w:val="0"/>
          <w:numId w:val="6"/>
        </w:numPr>
      </w:pPr>
      <w:r>
        <w:t>Stramien besproken over alle taken binnen fitnessclub Sanitas.</w:t>
      </w:r>
    </w:p>
    <w:p w:rsidR="00962469" w:rsidRDefault="00962469" w:rsidP="00962469">
      <w:pPr>
        <w:pStyle w:val="NoSpacing"/>
      </w:pPr>
      <w:r>
        <w:t>Wat ging goed/minder goed</w:t>
      </w:r>
    </w:p>
    <w:p w:rsidR="00962469" w:rsidRDefault="00962469" w:rsidP="00962469">
      <w:pPr>
        <w:pStyle w:val="ListParagraph"/>
        <w:numPr>
          <w:ilvl w:val="0"/>
          <w:numId w:val="25"/>
        </w:numPr>
      </w:pPr>
      <w:r>
        <w:t xml:space="preserve">Het maken van een trainingsschema gaat mij goed af, de casus was een motorcrosser van 20 jaar dat 3 keer per week kwam trainen ( </w:t>
      </w:r>
      <w:proofErr w:type="spellStart"/>
      <w:r>
        <w:t>sportspecifiek</w:t>
      </w:r>
      <w:proofErr w:type="spellEnd"/>
      <w:r>
        <w:t xml:space="preserve"> ).</w:t>
      </w:r>
    </w:p>
    <w:p w:rsidR="00962469" w:rsidRDefault="00962469" w:rsidP="00962469">
      <w:pPr>
        <w:pStyle w:val="ListParagraph"/>
        <w:numPr>
          <w:ilvl w:val="0"/>
          <w:numId w:val="25"/>
        </w:numPr>
      </w:pPr>
      <w:r>
        <w:t xml:space="preserve">Het uitvoeren van het trainingsschema, de informatie kort en bondig vertellen over de apparaten ( praatje, plaatje, </w:t>
      </w:r>
      <w:proofErr w:type="spellStart"/>
      <w:r>
        <w:t>daadje</w:t>
      </w:r>
      <w:proofErr w:type="spellEnd"/>
      <w:r>
        <w:t xml:space="preserve"> ), en vervolgens de klant de oefening laten uitvoeren.</w:t>
      </w:r>
    </w:p>
    <w:p w:rsidR="00962469" w:rsidRDefault="00962469" w:rsidP="00962469">
      <w:pPr>
        <w:pStyle w:val="ListParagraph"/>
        <w:numPr>
          <w:ilvl w:val="0"/>
          <w:numId w:val="25"/>
        </w:numPr>
      </w:pPr>
      <w:r>
        <w:t>Lastig vond ik het bespreken van het stramien binnen de fitnessclub. Niemand wist echt wat de bedoeling was van deze opdracht, dit hebben wij de vrijdag gevraagd in de les en vervolgens de taak aan Bram gegeven om deze te maken.</w:t>
      </w:r>
    </w:p>
    <w:p w:rsidR="00962469" w:rsidRDefault="00962469" w:rsidP="00962469">
      <w:pPr>
        <w:pStyle w:val="NoSpacing"/>
      </w:pPr>
      <w:r>
        <w:t>Wat heb ik geleerd</w:t>
      </w:r>
    </w:p>
    <w:p w:rsidR="00962469" w:rsidRDefault="00962469" w:rsidP="00962469">
      <w:pPr>
        <w:pStyle w:val="ListParagraph"/>
        <w:numPr>
          <w:ilvl w:val="0"/>
          <w:numId w:val="26"/>
        </w:numPr>
      </w:pPr>
      <w:r>
        <w:t xml:space="preserve">Het maken van een schema in het programma </w:t>
      </w:r>
      <w:proofErr w:type="spellStart"/>
      <w:r>
        <w:t>virtuagym</w:t>
      </w:r>
      <w:proofErr w:type="spellEnd"/>
      <w:r>
        <w:t>, ik kende het systeem niet en door rustig te kijken en te proberen kwam er een heel mooi beweegprogramma voor de casus uit.</w:t>
      </w:r>
    </w:p>
    <w:p w:rsidR="00962469" w:rsidRDefault="00962469" w:rsidP="00962469">
      <w:pPr>
        <w:pStyle w:val="NoSpacing"/>
      </w:pPr>
      <w:r>
        <w:t>Tijdsbesteding ( uur )</w:t>
      </w:r>
    </w:p>
    <w:p w:rsidR="00962469" w:rsidRDefault="00962469" w:rsidP="00962469">
      <w:pPr>
        <w:pStyle w:val="ListParagraph"/>
        <w:numPr>
          <w:ilvl w:val="0"/>
          <w:numId w:val="6"/>
        </w:numPr>
      </w:pPr>
      <w:r>
        <w:t>5 uur ( 16.00-21.00 )</w:t>
      </w:r>
    </w:p>
    <w:p w:rsidR="00962469" w:rsidRPr="00962469" w:rsidRDefault="00962469" w:rsidP="00962469">
      <w:pPr>
        <w:rPr>
          <w:u w:val="single"/>
        </w:rPr>
      </w:pPr>
      <w:bookmarkStart w:id="51" w:name="_Toc390045236"/>
      <w:r w:rsidRPr="00962469">
        <w:rPr>
          <w:u w:val="single"/>
        </w:rPr>
        <w:t>Datum: 26-5-2014</w:t>
      </w:r>
      <w:bookmarkEnd w:id="51"/>
    </w:p>
    <w:p w:rsidR="00962469" w:rsidRDefault="00962469" w:rsidP="00962469">
      <w:pPr>
        <w:pStyle w:val="NoSpacing"/>
      </w:pPr>
      <w:r>
        <w:t>Kort omschrijving van de taak/activiteit</w:t>
      </w:r>
    </w:p>
    <w:p w:rsidR="00962469" w:rsidRDefault="00962469" w:rsidP="00962469">
      <w:pPr>
        <w:pStyle w:val="NoSpacing"/>
        <w:numPr>
          <w:ilvl w:val="0"/>
          <w:numId w:val="6"/>
        </w:numPr>
      </w:pPr>
      <w:r>
        <w:t>Typen stage specifieke opdracht.</w:t>
      </w:r>
    </w:p>
    <w:p w:rsidR="00962469" w:rsidRDefault="00962469" w:rsidP="00962469">
      <w:pPr>
        <w:pStyle w:val="NoSpacing"/>
        <w:numPr>
          <w:ilvl w:val="0"/>
          <w:numId w:val="6"/>
        </w:numPr>
      </w:pPr>
      <w:r>
        <w:t>Maken van de loten voor de open dag.</w:t>
      </w:r>
    </w:p>
    <w:p w:rsidR="00962469" w:rsidRDefault="00962469" w:rsidP="00962469">
      <w:pPr>
        <w:pStyle w:val="NoSpacing"/>
        <w:numPr>
          <w:ilvl w:val="0"/>
          <w:numId w:val="6"/>
        </w:numPr>
      </w:pPr>
      <w:r>
        <w:t>Schilderen van kleedkamers.</w:t>
      </w:r>
    </w:p>
    <w:p w:rsidR="00962469" w:rsidRDefault="00962469" w:rsidP="00962469"/>
    <w:p w:rsidR="00962469" w:rsidRDefault="00962469" w:rsidP="00962469">
      <w:pPr>
        <w:pStyle w:val="NoSpacing"/>
      </w:pPr>
      <w:r>
        <w:t>Wat ging goed/minder goed</w:t>
      </w:r>
    </w:p>
    <w:p w:rsidR="00962469" w:rsidRDefault="00962469" w:rsidP="00962469">
      <w:pPr>
        <w:pStyle w:val="ListParagraph"/>
        <w:numPr>
          <w:ilvl w:val="0"/>
          <w:numId w:val="23"/>
        </w:numPr>
      </w:pPr>
      <w:r>
        <w:t xml:space="preserve">Wat nieuw voor mij was het schilderen van in dit geval een kleedkamer, het afplakken, meten en vervolgens het schilderen is wat ik nog nooit heb gedaan op al een geverfde muur. </w:t>
      </w:r>
    </w:p>
    <w:p w:rsidR="00962469" w:rsidRDefault="00962469" w:rsidP="00962469">
      <w:pPr>
        <w:pStyle w:val="ListParagraph"/>
        <w:numPr>
          <w:ilvl w:val="0"/>
          <w:numId w:val="23"/>
        </w:numPr>
      </w:pPr>
      <w:r>
        <w:t>De afplaktape nam de onderlaag mee tijdens het eraf trekken van de tape, dit was goedkopere verf en liet los. John liet dit zo zitten en hoefden er verder niet wat aan te doen.</w:t>
      </w:r>
    </w:p>
    <w:p w:rsidR="00962469" w:rsidRDefault="00962469" w:rsidP="00962469">
      <w:pPr>
        <w:pStyle w:val="NoSpacing"/>
      </w:pPr>
    </w:p>
    <w:p w:rsidR="00962469" w:rsidRDefault="00962469" w:rsidP="00962469">
      <w:pPr>
        <w:pStyle w:val="NoSpacing"/>
      </w:pPr>
      <w:r>
        <w:t>Wat heb ik geleerd</w:t>
      </w:r>
    </w:p>
    <w:p w:rsidR="00962469" w:rsidRDefault="00962469" w:rsidP="00962469">
      <w:pPr>
        <w:pStyle w:val="ListParagraph"/>
        <w:numPr>
          <w:ilvl w:val="0"/>
          <w:numId w:val="24"/>
        </w:numPr>
      </w:pPr>
      <w:r>
        <w:t>Afplakken, afmeten zonder professionele materialen, wij improviseerden met een stoel dat een bepaalde hoogte was en hebben op deze manier dus een afmeting kunnen maken dat klopte.</w:t>
      </w:r>
    </w:p>
    <w:p w:rsidR="00962469" w:rsidRDefault="00962469" w:rsidP="00962469">
      <w:pPr>
        <w:pStyle w:val="NoSpacing"/>
      </w:pPr>
      <w:r>
        <w:t>Tijdsbesteding ( uur )</w:t>
      </w:r>
    </w:p>
    <w:p w:rsidR="00962469" w:rsidRDefault="00962469" w:rsidP="00962469">
      <w:pPr>
        <w:pStyle w:val="ListParagraph"/>
        <w:numPr>
          <w:ilvl w:val="0"/>
          <w:numId w:val="6"/>
        </w:numPr>
      </w:pPr>
      <w:r>
        <w:t>8,5 uur ( 8.30-17.00 )</w:t>
      </w:r>
    </w:p>
    <w:p w:rsidR="00962469" w:rsidRDefault="00962469" w:rsidP="00962469"/>
    <w:p w:rsidR="00962469" w:rsidRDefault="00962469" w:rsidP="00962469">
      <w:bookmarkStart w:id="52" w:name="_Toc390045237"/>
    </w:p>
    <w:p w:rsidR="00962469" w:rsidRPr="00962469" w:rsidRDefault="00962469" w:rsidP="00962469">
      <w:pPr>
        <w:rPr>
          <w:u w:val="single"/>
        </w:rPr>
      </w:pPr>
      <w:r w:rsidRPr="00962469">
        <w:rPr>
          <w:u w:val="single"/>
        </w:rPr>
        <w:lastRenderedPageBreak/>
        <w:t>Datum: 29-5-2014</w:t>
      </w:r>
      <w:bookmarkEnd w:id="52"/>
    </w:p>
    <w:p w:rsidR="00962469" w:rsidRDefault="00962469" w:rsidP="00962469">
      <w:pPr>
        <w:pStyle w:val="NoSpacing"/>
      </w:pPr>
      <w:r>
        <w:t>Kort omschrijving van de taak/activiteit</w:t>
      </w:r>
    </w:p>
    <w:p w:rsidR="00962469" w:rsidRDefault="00962469" w:rsidP="00962469">
      <w:pPr>
        <w:pStyle w:val="NoSpacing"/>
        <w:numPr>
          <w:ilvl w:val="0"/>
          <w:numId w:val="6"/>
        </w:numPr>
      </w:pPr>
      <w:r>
        <w:t>Typen stage specifieke opdracht.</w:t>
      </w:r>
    </w:p>
    <w:p w:rsidR="00962469" w:rsidRDefault="00962469" w:rsidP="00962469">
      <w:pPr>
        <w:pStyle w:val="ListParagraph"/>
        <w:numPr>
          <w:ilvl w:val="0"/>
          <w:numId w:val="6"/>
        </w:numPr>
      </w:pPr>
      <w:r>
        <w:t>Netjes maken van de perkjes ( schoffelen, laatste onkruid wieden en pad aanvegen ).</w:t>
      </w:r>
    </w:p>
    <w:p w:rsidR="00962469" w:rsidRDefault="00962469" w:rsidP="00962469">
      <w:pPr>
        <w:pStyle w:val="ListParagraph"/>
        <w:numPr>
          <w:ilvl w:val="0"/>
          <w:numId w:val="6"/>
        </w:numPr>
      </w:pPr>
      <w:r>
        <w:t>De boven verdieping schoon gemaakt.</w:t>
      </w:r>
    </w:p>
    <w:p w:rsidR="00962469" w:rsidRDefault="00962469" w:rsidP="00962469">
      <w:pPr>
        <w:pStyle w:val="NoSpacing"/>
      </w:pPr>
      <w:r>
        <w:t>Wat ging goed/minder goed</w:t>
      </w:r>
    </w:p>
    <w:p w:rsidR="00962469" w:rsidRDefault="00962469" w:rsidP="00962469">
      <w:pPr>
        <w:pStyle w:val="ListParagraph"/>
        <w:numPr>
          <w:ilvl w:val="0"/>
          <w:numId w:val="22"/>
        </w:numPr>
      </w:pPr>
      <w:r>
        <w:t>Alles verliep volgens plan, geen moeilijkheden tegen gekomen.</w:t>
      </w:r>
    </w:p>
    <w:p w:rsidR="00962469" w:rsidRDefault="00962469" w:rsidP="00962469">
      <w:pPr>
        <w:pStyle w:val="NoSpacing"/>
      </w:pPr>
      <w:r>
        <w:t>Wat heb ik geleerd</w:t>
      </w:r>
    </w:p>
    <w:p w:rsidR="00962469" w:rsidRDefault="00962469" w:rsidP="00962469">
      <w:pPr>
        <w:pStyle w:val="ListParagraph"/>
        <w:numPr>
          <w:ilvl w:val="0"/>
          <w:numId w:val="22"/>
        </w:numPr>
      </w:pPr>
      <w:r>
        <w:t>Een eerste goede indruk achterlaten is wat bij zal blijven bij de bezoekers. Niet alleen in de sportschool moet het er netjes en verzorgd uitzien maar ook buiten is erg belangrijk.</w:t>
      </w:r>
    </w:p>
    <w:p w:rsidR="00962469" w:rsidRDefault="00962469" w:rsidP="00962469">
      <w:pPr>
        <w:pStyle w:val="NoSpacing"/>
      </w:pPr>
      <w:r>
        <w:t>Tijdsbesteding ( uur )</w:t>
      </w:r>
    </w:p>
    <w:p w:rsidR="00962469" w:rsidRDefault="00962469" w:rsidP="00962469">
      <w:pPr>
        <w:pStyle w:val="ListParagraph"/>
        <w:numPr>
          <w:ilvl w:val="0"/>
          <w:numId w:val="6"/>
        </w:numPr>
      </w:pPr>
      <w:r>
        <w:t>4 uur ( 17.00-21.00 )</w:t>
      </w:r>
    </w:p>
    <w:p w:rsidR="00962469" w:rsidRPr="00962469" w:rsidRDefault="00962469" w:rsidP="00962469">
      <w:pPr>
        <w:rPr>
          <w:u w:val="single"/>
        </w:rPr>
      </w:pPr>
      <w:bookmarkStart w:id="53" w:name="_Toc390045238"/>
      <w:r w:rsidRPr="00962469">
        <w:rPr>
          <w:u w:val="single"/>
        </w:rPr>
        <w:t>Datum: 30-5-2014</w:t>
      </w:r>
      <w:bookmarkEnd w:id="53"/>
    </w:p>
    <w:p w:rsidR="00962469" w:rsidRDefault="00962469" w:rsidP="00962469">
      <w:pPr>
        <w:pStyle w:val="NoSpacing"/>
      </w:pPr>
      <w:r>
        <w:t>Kort omschrijving van de taak/activiteit</w:t>
      </w:r>
    </w:p>
    <w:p w:rsidR="00962469" w:rsidRDefault="00962469" w:rsidP="00962469">
      <w:pPr>
        <w:pStyle w:val="ListParagraph"/>
        <w:numPr>
          <w:ilvl w:val="0"/>
          <w:numId w:val="6"/>
        </w:numPr>
      </w:pPr>
      <w:r>
        <w:t>Netjes maken van de sportschool ( stofzuigen, dweilen, apparaten afnemen en vetvlekken van de vloer verwijderen ).</w:t>
      </w:r>
    </w:p>
    <w:p w:rsidR="00962469" w:rsidRDefault="00962469" w:rsidP="00962469">
      <w:pPr>
        <w:pStyle w:val="ListParagraph"/>
        <w:numPr>
          <w:ilvl w:val="0"/>
          <w:numId w:val="6"/>
        </w:numPr>
      </w:pPr>
      <w:r>
        <w:t xml:space="preserve">Inkopen van boodschappen ( koffie/thee, koffiemelk/suiker, ingrediënten </w:t>
      </w:r>
      <w:proofErr w:type="spellStart"/>
      <w:r>
        <w:t>smoothie</w:t>
      </w:r>
      <w:proofErr w:type="spellEnd"/>
      <w:r>
        <w:t xml:space="preserve"> ) </w:t>
      </w:r>
    </w:p>
    <w:p w:rsidR="00962469" w:rsidRDefault="00962469" w:rsidP="00962469">
      <w:pPr>
        <w:pStyle w:val="ListParagraph"/>
        <w:numPr>
          <w:ilvl w:val="0"/>
          <w:numId w:val="6"/>
        </w:numPr>
      </w:pPr>
      <w:r>
        <w:t>Doorspreken van de open dag</w:t>
      </w:r>
    </w:p>
    <w:p w:rsidR="00962469" w:rsidRDefault="00962469" w:rsidP="00962469">
      <w:pPr>
        <w:pStyle w:val="NoSpacing"/>
      </w:pPr>
      <w:r>
        <w:t>Wat ging goed/minder goed</w:t>
      </w:r>
    </w:p>
    <w:p w:rsidR="00962469" w:rsidRDefault="00962469" w:rsidP="00962469">
      <w:pPr>
        <w:pStyle w:val="ListParagraph"/>
        <w:numPr>
          <w:ilvl w:val="0"/>
          <w:numId w:val="19"/>
        </w:numPr>
      </w:pPr>
      <w:r>
        <w:t>Alles ging volgens plan zoals wij van te voren hebben gepland.</w:t>
      </w:r>
    </w:p>
    <w:p w:rsidR="00962469" w:rsidRDefault="00962469" w:rsidP="00962469">
      <w:pPr>
        <w:pStyle w:val="ListParagraph"/>
        <w:numPr>
          <w:ilvl w:val="0"/>
          <w:numId w:val="19"/>
        </w:numPr>
      </w:pPr>
      <w:r>
        <w:t>Het doorspreken van de open dag, iedereen is in staat om de juiste informatie te geven aan de gasten van de open dag.</w:t>
      </w:r>
    </w:p>
    <w:p w:rsidR="00962469" w:rsidRDefault="00962469" w:rsidP="00962469">
      <w:pPr>
        <w:pStyle w:val="NoSpacing"/>
      </w:pPr>
      <w:r>
        <w:t>Wat heb ik geleerd</w:t>
      </w:r>
    </w:p>
    <w:p w:rsidR="00962469" w:rsidRDefault="00962469" w:rsidP="00962469">
      <w:pPr>
        <w:pStyle w:val="ListParagraph"/>
        <w:numPr>
          <w:ilvl w:val="0"/>
          <w:numId w:val="21"/>
        </w:numPr>
      </w:pPr>
      <w:r>
        <w:t>Het is belangrijk dat je tijdens een open dag allemaal de zelfde informatie kan geven, en niet dat de een het volledig anders vertelt. Op deze manier laat je een professionele indruk achter bij de bezoekers van de open dag.</w:t>
      </w:r>
    </w:p>
    <w:p w:rsidR="00962469" w:rsidRDefault="00962469" w:rsidP="00962469">
      <w:pPr>
        <w:pStyle w:val="NoSpacing"/>
      </w:pPr>
      <w:r>
        <w:t>Tijdsbesteding ( uur )</w:t>
      </w:r>
    </w:p>
    <w:p w:rsidR="00962469" w:rsidRDefault="00962469" w:rsidP="00962469">
      <w:pPr>
        <w:pStyle w:val="ListParagraph"/>
        <w:numPr>
          <w:ilvl w:val="0"/>
          <w:numId w:val="6"/>
        </w:numPr>
      </w:pPr>
      <w:r>
        <w:t>8,5 uur ( 8.30-17.00 )</w:t>
      </w:r>
    </w:p>
    <w:p w:rsidR="00962469" w:rsidRDefault="00962469" w:rsidP="00962469"/>
    <w:p w:rsidR="00962469" w:rsidRDefault="00962469" w:rsidP="00962469">
      <w:pPr>
        <w:pStyle w:val="Heading2"/>
      </w:pPr>
    </w:p>
    <w:p w:rsidR="00962469" w:rsidRDefault="00962469" w:rsidP="00962469">
      <w:pPr>
        <w:pStyle w:val="Heading2"/>
      </w:pPr>
    </w:p>
    <w:p w:rsidR="00962469" w:rsidRDefault="00962469" w:rsidP="00962469">
      <w:pPr>
        <w:pStyle w:val="Heading2"/>
      </w:pPr>
    </w:p>
    <w:p w:rsidR="00962469" w:rsidRDefault="00962469" w:rsidP="00962469">
      <w:pPr>
        <w:pStyle w:val="Heading2"/>
      </w:pPr>
    </w:p>
    <w:p w:rsidR="00962469" w:rsidRDefault="00962469" w:rsidP="00962469">
      <w:pPr>
        <w:pStyle w:val="NoSpacing"/>
      </w:pPr>
    </w:p>
    <w:p w:rsidR="00962469" w:rsidRDefault="00962469" w:rsidP="00962469">
      <w:pPr>
        <w:pStyle w:val="NoSpacing"/>
      </w:pPr>
    </w:p>
    <w:p w:rsidR="00962469" w:rsidRDefault="00962469" w:rsidP="00962469">
      <w:pPr>
        <w:pStyle w:val="NoSpacing"/>
      </w:pPr>
    </w:p>
    <w:p w:rsidR="00962469" w:rsidRPr="00962469" w:rsidRDefault="00962469" w:rsidP="00962469">
      <w:pPr>
        <w:rPr>
          <w:u w:val="single"/>
        </w:rPr>
      </w:pPr>
      <w:bookmarkStart w:id="54" w:name="_Toc390045239"/>
      <w:r w:rsidRPr="00962469">
        <w:rPr>
          <w:u w:val="single"/>
        </w:rPr>
        <w:lastRenderedPageBreak/>
        <w:t>Datum: 31-5-2014</w:t>
      </w:r>
      <w:bookmarkEnd w:id="54"/>
    </w:p>
    <w:p w:rsidR="00962469" w:rsidRDefault="00962469" w:rsidP="00962469">
      <w:pPr>
        <w:pStyle w:val="NoSpacing"/>
      </w:pPr>
      <w:r>
        <w:t>Kort omschrijving van de taak/activiteit.</w:t>
      </w:r>
    </w:p>
    <w:p w:rsidR="00962469" w:rsidRDefault="00962469" w:rsidP="00962469">
      <w:pPr>
        <w:pStyle w:val="NoSpacing"/>
        <w:numPr>
          <w:ilvl w:val="0"/>
          <w:numId w:val="6"/>
        </w:numPr>
      </w:pPr>
      <w:r>
        <w:t>Open dag fitnessclub Sanitas.</w:t>
      </w:r>
    </w:p>
    <w:p w:rsidR="00962469" w:rsidRDefault="00962469" w:rsidP="00962469">
      <w:pPr>
        <w:pStyle w:val="NoSpacing"/>
        <w:numPr>
          <w:ilvl w:val="0"/>
          <w:numId w:val="6"/>
        </w:numPr>
      </w:pPr>
      <w:r>
        <w:t xml:space="preserve">Hanze </w:t>
      </w:r>
      <w:proofErr w:type="spellStart"/>
      <w:r>
        <w:t>Hotspot</w:t>
      </w:r>
      <w:proofErr w:type="spellEnd"/>
      <w:r>
        <w:t xml:space="preserve"> aankleden met ballonen, posters en opmaken van de prijzentafel.</w:t>
      </w:r>
    </w:p>
    <w:p w:rsidR="00962469" w:rsidRDefault="00962469" w:rsidP="00962469">
      <w:pPr>
        <w:pStyle w:val="NoSpacing"/>
        <w:numPr>
          <w:ilvl w:val="0"/>
          <w:numId w:val="6"/>
        </w:numPr>
      </w:pPr>
      <w:r>
        <w:t>Gastheerschap richting de gasten ( koffie aanbieden, praatje maken ).</w:t>
      </w:r>
    </w:p>
    <w:p w:rsidR="00962469" w:rsidRDefault="00962469" w:rsidP="00962469">
      <w:pPr>
        <w:pStyle w:val="NoSpacing"/>
        <w:numPr>
          <w:ilvl w:val="0"/>
          <w:numId w:val="6"/>
        </w:numPr>
      </w:pPr>
      <w:r>
        <w:t>Foto’s en video’s maken van Bram en Mick voor in het verslag.</w:t>
      </w:r>
    </w:p>
    <w:p w:rsidR="00962469" w:rsidRDefault="00962469" w:rsidP="00962469">
      <w:pPr>
        <w:pStyle w:val="NoSpacing"/>
        <w:numPr>
          <w:ilvl w:val="0"/>
          <w:numId w:val="6"/>
        </w:numPr>
      </w:pPr>
      <w:r>
        <w:t xml:space="preserve">De prijsvraag ( Hanze </w:t>
      </w:r>
      <w:proofErr w:type="spellStart"/>
      <w:r>
        <w:t>Hotspot</w:t>
      </w:r>
      <w:proofErr w:type="spellEnd"/>
      <w:r>
        <w:t xml:space="preserve"> ) samen met Mick begeleiden.</w:t>
      </w:r>
    </w:p>
    <w:p w:rsidR="00962469" w:rsidRDefault="00962469" w:rsidP="00962469"/>
    <w:p w:rsidR="00962469" w:rsidRDefault="00962469" w:rsidP="00962469">
      <w:pPr>
        <w:pStyle w:val="NoSpacing"/>
      </w:pPr>
      <w:r>
        <w:t>Wat ging goed/minder goed</w:t>
      </w:r>
    </w:p>
    <w:p w:rsidR="00962469" w:rsidRDefault="00962469" w:rsidP="00962469">
      <w:pPr>
        <w:pStyle w:val="ListParagraph"/>
        <w:numPr>
          <w:ilvl w:val="0"/>
          <w:numId w:val="18"/>
        </w:numPr>
      </w:pPr>
      <w:r>
        <w:t>De taakverdeling was duidelijk en iedereen wist waar hij of zei aan toe was.</w:t>
      </w:r>
    </w:p>
    <w:p w:rsidR="00962469" w:rsidRDefault="00962469" w:rsidP="00962469">
      <w:pPr>
        <w:pStyle w:val="ListParagraph"/>
        <w:numPr>
          <w:ilvl w:val="0"/>
          <w:numId w:val="18"/>
        </w:numPr>
      </w:pPr>
      <w:r>
        <w:t xml:space="preserve">Gastheerschap richting de gasten ging goed, ik kon de mensen informatie geven waar ze om vroegen, begeleidde ze bij de </w:t>
      </w:r>
      <w:proofErr w:type="spellStart"/>
      <w:r>
        <w:t>Hotspot</w:t>
      </w:r>
      <w:proofErr w:type="spellEnd"/>
      <w:r>
        <w:t>, was vriendelijk en open ( volgens John en mij collega’s ).</w:t>
      </w:r>
    </w:p>
    <w:p w:rsidR="00962469" w:rsidRDefault="00962469" w:rsidP="00962469">
      <w:pPr>
        <w:pStyle w:val="ListParagraph"/>
        <w:numPr>
          <w:ilvl w:val="0"/>
          <w:numId w:val="18"/>
        </w:numPr>
      </w:pPr>
      <w:r>
        <w:t xml:space="preserve">Wat lastiger was, was dat de opkomst minder was dan verwacht, over de gehele dag waren er slechts maximaal 35 bezoekers. Op een gegeven moment sloeg de verveling wat toe omdat we weinig te doen hadden, dit hebben wij opgevuld door gasten die geïnteresseerd waren in </w:t>
      </w:r>
      <w:proofErr w:type="spellStart"/>
      <w:r>
        <w:t>slackline</w:t>
      </w:r>
      <w:proofErr w:type="spellEnd"/>
      <w:r>
        <w:t xml:space="preserve"> een demonstratie te geven en het zelf te laten ervaren.</w:t>
      </w:r>
    </w:p>
    <w:p w:rsidR="00962469" w:rsidRDefault="00962469" w:rsidP="00962469">
      <w:pPr>
        <w:pStyle w:val="NoSpacing"/>
      </w:pPr>
      <w:r>
        <w:t>Wat heb ik geleerd</w:t>
      </w:r>
    </w:p>
    <w:p w:rsidR="00962469" w:rsidRDefault="00962469" w:rsidP="00962469">
      <w:pPr>
        <w:pStyle w:val="ListParagraph"/>
        <w:numPr>
          <w:ilvl w:val="0"/>
          <w:numId w:val="20"/>
        </w:numPr>
      </w:pPr>
      <w:r>
        <w:t>Ik heb geleerd dat een goede taakverdeling belangrijk is tijdens een groot evenement, omdat iedereen duidelijkheid heeft en weet wat van hem of haar wordt verwacht.</w:t>
      </w:r>
    </w:p>
    <w:p w:rsidR="00962469" w:rsidRDefault="00962469" w:rsidP="00962469">
      <w:pPr>
        <w:pStyle w:val="ListParagraph"/>
        <w:numPr>
          <w:ilvl w:val="0"/>
          <w:numId w:val="20"/>
        </w:numPr>
      </w:pPr>
      <w:r>
        <w:t>In te spelen op rustige momenten om hier toch een positieve draai aan te geven door met 2 bezoekers meer informatie te verschaffen en te demonstreren/zelf laten ervaren.</w:t>
      </w:r>
    </w:p>
    <w:p w:rsidR="00962469" w:rsidRDefault="00962469" w:rsidP="00962469">
      <w:pPr>
        <w:pStyle w:val="NoSpacing"/>
      </w:pPr>
      <w:r>
        <w:t>Tijdsbesteding ( uur )</w:t>
      </w:r>
    </w:p>
    <w:p w:rsidR="00962469" w:rsidRDefault="00962469" w:rsidP="00962469">
      <w:pPr>
        <w:pStyle w:val="NoSpacing"/>
        <w:numPr>
          <w:ilvl w:val="0"/>
          <w:numId w:val="6"/>
        </w:numPr>
      </w:pPr>
      <w:r>
        <w:t>9,5 uur ( 8.30-18.00 )</w:t>
      </w:r>
    </w:p>
    <w:p w:rsidR="00962469" w:rsidRPr="00962469" w:rsidRDefault="00962469" w:rsidP="00962469">
      <w:pPr>
        <w:rPr>
          <w:u w:val="single"/>
        </w:rPr>
      </w:pPr>
      <w:bookmarkStart w:id="55" w:name="_Toc390045240"/>
      <w:r w:rsidRPr="00962469">
        <w:rPr>
          <w:u w:val="single"/>
        </w:rPr>
        <w:t>Datum: 2-6-2014</w:t>
      </w:r>
      <w:bookmarkEnd w:id="55"/>
    </w:p>
    <w:p w:rsidR="00962469" w:rsidRDefault="00962469" w:rsidP="00962469">
      <w:pPr>
        <w:pStyle w:val="NoSpacing"/>
      </w:pPr>
      <w:r>
        <w:t>Kort omschrijving van de taak/activiteit</w:t>
      </w:r>
    </w:p>
    <w:p w:rsidR="00962469" w:rsidRDefault="00962469" w:rsidP="00962469">
      <w:pPr>
        <w:pStyle w:val="ListParagraph"/>
        <w:numPr>
          <w:ilvl w:val="0"/>
          <w:numId w:val="6"/>
        </w:numPr>
      </w:pPr>
      <w:r>
        <w:t>Lotentrekking van de open dag.</w:t>
      </w:r>
    </w:p>
    <w:p w:rsidR="00962469" w:rsidRDefault="00962469" w:rsidP="00962469">
      <w:pPr>
        <w:pStyle w:val="ListParagraph"/>
        <w:numPr>
          <w:ilvl w:val="0"/>
          <w:numId w:val="6"/>
        </w:numPr>
      </w:pPr>
      <w:r>
        <w:t>Mijn taak was om de loten pot te overhandigen aan Bram die vervolgens een lootje trok.</w:t>
      </w:r>
    </w:p>
    <w:p w:rsidR="00962469" w:rsidRDefault="00962469" w:rsidP="00962469">
      <w:pPr>
        <w:pStyle w:val="NoSpacing"/>
      </w:pPr>
      <w:r>
        <w:t>Wat ging goed/minder goed</w:t>
      </w:r>
    </w:p>
    <w:p w:rsidR="00962469" w:rsidRDefault="00962469" w:rsidP="00962469">
      <w:pPr>
        <w:pStyle w:val="ListParagraph"/>
        <w:numPr>
          <w:ilvl w:val="0"/>
          <w:numId w:val="16"/>
        </w:numPr>
      </w:pPr>
      <w:r>
        <w:t>De sfeer rondom de trekking was hilarisch, dit komt goed terug op beeld.</w:t>
      </w:r>
    </w:p>
    <w:p w:rsidR="00962469" w:rsidRDefault="00962469" w:rsidP="00962469">
      <w:pPr>
        <w:pStyle w:val="ListParagraph"/>
        <w:numPr>
          <w:ilvl w:val="0"/>
          <w:numId w:val="16"/>
        </w:numPr>
      </w:pPr>
      <w:r>
        <w:t>Een stukje gastheerschap richting de gasten van de open dag, om te laten zien dat de trekking eerlijk verloopt, en de gasten op deze leuke manier op de hoogte stellen.</w:t>
      </w:r>
    </w:p>
    <w:p w:rsidR="00962469" w:rsidRDefault="00962469" w:rsidP="00962469">
      <w:pPr>
        <w:pStyle w:val="NoSpacing"/>
      </w:pPr>
      <w:r>
        <w:t>Wat heb ik geleerd</w:t>
      </w:r>
    </w:p>
    <w:p w:rsidR="00962469" w:rsidRDefault="00962469" w:rsidP="00962469">
      <w:pPr>
        <w:pStyle w:val="ListParagraph"/>
        <w:numPr>
          <w:ilvl w:val="0"/>
          <w:numId w:val="17"/>
        </w:numPr>
      </w:pPr>
      <w:r>
        <w:t xml:space="preserve">Gastheerschap is niet alleen een praatje maken, koffie aanbieden of te hulp schieten, gastheerschap kan ook via filmpjes op </w:t>
      </w:r>
      <w:proofErr w:type="spellStart"/>
      <w:r>
        <w:t>social</w:t>
      </w:r>
      <w:proofErr w:type="spellEnd"/>
      <w:r>
        <w:t xml:space="preserve"> media richting de leden.</w:t>
      </w:r>
    </w:p>
    <w:p w:rsidR="00962469" w:rsidRDefault="00962469" w:rsidP="00962469">
      <w:pPr>
        <w:pStyle w:val="NoSpacing"/>
      </w:pPr>
      <w:r>
        <w:t>Tijdsbesteding ( uur )</w:t>
      </w:r>
    </w:p>
    <w:p w:rsidR="00962469" w:rsidRDefault="00962469" w:rsidP="00962469">
      <w:pPr>
        <w:pStyle w:val="ListParagraph"/>
        <w:numPr>
          <w:ilvl w:val="0"/>
          <w:numId w:val="6"/>
        </w:numPr>
      </w:pPr>
      <w:r>
        <w:t>4 uur ( 12.00-16.00 )</w:t>
      </w:r>
    </w:p>
    <w:p w:rsidR="00962469" w:rsidRDefault="00962469" w:rsidP="00962469">
      <w:pPr>
        <w:rPr>
          <w:b/>
        </w:rPr>
      </w:pPr>
      <w:r>
        <w:rPr>
          <w:b/>
        </w:rPr>
        <w:t>*</w:t>
      </w:r>
      <w:r w:rsidRPr="008908B4">
        <w:rPr>
          <w:b/>
        </w:rPr>
        <w:t>Totaal aantal gelopen uren: 73 uur.</w:t>
      </w:r>
      <w:r>
        <w:rPr>
          <w:b/>
        </w:rPr>
        <w:t>*</w:t>
      </w:r>
      <w:r w:rsidRPr="008908B4">
        <w:rPr>
          <w:b/>
        </w:rPr>
        <w:t>Mijn urenverantwoording heb ik naar waarheid ingevuld en is te controleren bij mijn stage begeleider John Mol: 0622406428.</w:t>
      </w:r>
    </w:p>
    <w:p w:rsidR="003A1948" w:rsidRDefault="00BC210A" w:rsidP="00BC210A">
      <w:pPr>
        <w:pStyle w:val="Heading3"/>
      </w:pPr>
      <w:bookmarkStart w:id="56" w:name="_Toc390172127"/>
      <w:r>
        <w:lastRenderedPageBreak/>
        <w:t>Logboek Mick Bolland</w:t>
      </w:r>
      <w:bookmarkEnd w:id="56"/>
    </w:p>
    <w:tbl>
      <w:tblPr>
        <w:tblStyle w:val="TableGrid"/>
        <w:tblW w:w="0" w:type="auto"/>
        <w:tblLook w:val="04A0" w:firstRow="1" w:lastRow="0" w:firstColumn="1" w:lastColumn="0" w:noHBand="0" w:noVBand="1"/>
      </w:tblPr>
      <w:tblGrid>
        <w:gridCol w:w="2303"/>
        <w:gridCol w:w="782"/>
        <w:gridCol w:w="2977"/>
        <w:gridCol w:w="3150"/>
      </w:tblGrid>
      <w:tr w:rsidR="003A1948" w:rsidTr="001758EA">
        <w:tc>
          <w:tcPr>
            <w:tcW w:w="2303" w:type="dxa"/>
          </w:tcPr>
          <w:p w:rsidR="003A1948" w:rsidRDefault="003A1948" w:rsidP="003A1948">
            <w:r>
              <w:t>Datum</w:t>
            </w:r>
          </w:p>
        </w:tc>
        <w:tc>
          <w:tcPr>
            <w:tcW w:w="782" w:type="dxa"/>
          </w:tcPr>
          <w:p w:rsidR="003A1948" w:rsidRDefault="003A1948" w:rsidP="003A1948">
            <w:r>
              <w:t>Uren</w:t>
            </w:r>
          </w:p>
        </w:tc>
        <w:tc>
          <w:tcPr>
            <w:tcW w:w="2977" w:type="dxa"/>
          </w:tcPr>
          <w:p w:rsidR="003A1948" w:rsidRDefault="003A1948" w:rsidP="003A1948">
            <w:proofErr w:type="spellStart"/>
            <w:r>
              <w:t>Wat</w:t>
            </w:r>
            <w:proofErr w:type="spellEnd"/>
            <w:r>
              <w:t xml:space="preserve"> </w:t>
            </w:r>
            <w:proofErr w:type="spellStart"/>
            <w:r>
              <w:t>heb</w:t>
            </w:r>
            <w:proofErr w:type="spellEnd"/>
            <w:r>
              <w:t xml:space="preserve"> </w:t>
            </w:r>
            <w:proofErr w:type="spellStart"/>
            <w:r>
              <w:t>ik</w:t>
            </w:r>
            <w:proofErr w:type="spellEnd"/>
            <w:r>
              <w:t xml:space="preserve"> </w:t>
            </w:r>
            <w:proofErr w:type="spellStart"/>
            <w:r>
              <w:t>gedaan</w:t>
            </w:r>
            <w:proofErr w:type="spellEnd"/>
          </w:p>
        </w:tc>
        <w:tc>
          <w:tcPr>
            <w:tcW w:w="3150" w:type="dxa"/>
          </w:tcPr>
          <w:p w:rsidR="003A1948" w:rsidRDefault="003A1948" w:rsidP="003A1948">
            <w:proofErr w:type="spellStart"/>
            <w:r>
              <w:t>Wat</w:t>
            </w:r>
            <w:proofErr w:type="spellEnd"/>
            <w:r>
              <w:t xml:space="preserve"> </w:t>
            </w:r>
            <w:proofErr w:type="spellStart"/>
            <w:r>
              <w:t>heb</w:t>
            </w:r>
            <w:proofErr w:type="spellEnd"/>
            <w:r>
              <w:t xml:space="preserve"> </w:t>
            </w:r>
            <w:proofErr w:type="spellStart"/>
            <w:r>
              <w:t>ik</w:t>
            </w:r>
            <w:proofErr w:type="spellEnd"/>
            <w:r>
              <w:t xml:space="preserve"> </w:t>
            </w:r>
            <w:proofErr w:type="spellStart"/>
            <w:r>
              <w:t>geleerd</w:t>
            </w:r>
            <w:proofErr w:type="spellEnd"/>
          </w:p>
        </w:tc>
      </w:tr>
      <w:tr w:rsidR="003A1948" w:rsidTr="001758EA">
        <w:tc>
          <w:tcPr>
            <w:tcW w:w="2303" w:type="dxa"/>
          </w:tcPr>
          <w:p w:rsidR="003A1948" w:rsidRDefault="003A1948" w:rsidP="003A1948">
            <w:r>
              <w:t>24-04, 16.00 – 21.00</w:t>
            </w:r>
          </w:p>
        </w:tc>
        <w:tc>
          <w:tcPr>
            <w:tcW w:w="782" w:type="dxa"/>
          </w:tcPr>
          <w:p w:rsidR="003A1948" w:rsidRDefault="003A1948" w:rsidP="003A1948">
            <w:r>
              <w:t>5</w:t>
            </w:r>
          </w:p>
        </w:tc>
        <w:tc>
          <w:tcPr>
            <w:tcW w:w="2977" w:type="dxa"/>
          </w:tcPr>
          <w:p w:rsidR="003A1948" w:rsidRPr="008B0127" w:rsidRDefault="008B0127" w:rsidP="003A1948">
            <w:pPr>
              <w:rPr>
                <w:lang w:val="nl-NL"/>
              </w:rPr>
            </w:pPr>
            <w:r w:rsidRPr="008B0127">
              <w:rPr>
                <w:lang w:val="nl-NL"/>
              </w:rPr>
              <w:t xml:space="preserve">De apparaten leren kennen, de indeling van de </w:t>
            </w:r>
            <w:proofErr w:type="spellStart"/>
            <w:r w:rsidRPr="008B0127">
              <w:rPr>
                <w:lang w:val="nl-NL"/>
              </w:rPr>
              <w:t>fitnesschool</w:t>
            </w:r>
            <w:proofErr w:type="spellEnd"/>
            <w:r w:rsidRPr="008B0127">
              <w:rPr>
                <w:lang w:val="nl-NL"/>
              </w:rPr>
              <w:t>.</w:t>
            </w:r>
          </w:p>
        </w:tc>
        <w:tc>
          <w:tcPr>
            <w:tcW w:w="3150" w:type="dxa"/>
          </w:tcPr>
          <w:p w:rsidR="003A1948" w:rsidRPr="008B0127" w:rsidRDefault="008B0127" w:rsidP="003A1948">
            <w:pPr>
              <w:rPr>
                <w:lang w:val="nl-NL"/>
              </w:rPr>
            </w:pPr>
            <w:r w:rsidRPr="008B0127">
              <w:rPr>
                <w:lang w:val="nl-NL"/>
              </w:rPr>
              <w:t xml:space="preserve">Inzicht verkregen in de </w:t>
            </w:r>
            <w:proofErr w:type="spellStart"/>
            <w:r w:rsidRPr="008B0127">
              <w:rPr>
                <w:lang w:val="nl-NL"/>
              </w:rPr>
              <w:t>fitnesschool</w:t>
            </w:r>
            <w:proofErr w:type="spellEnd"/>
            <w:r w:rsidRPr="008B0127">
              <w:rPr>
                <w:lang w:val="nl-NL"/>
              </w:rPr>
              <w:t>.</w:t>
            </w:r>
            <w:r>
              <w:rPr>
                <w:lang w:val="nl-NL"/>
              </w:rPr>
              <w:t xml:space="preserve"> De apparaten verkend.</w:t>
            </w:r>
          </w:p>
        </w:tc>
      </w:tr>
      <w:tr w:rsidR="003A1948" w:rsidTr="001758EA">
        <w:tc>
          <w:tcPr>
            <w:tcW w:w="2303" w:type="dxa"/>
          </w:tcPr>
          <w:p w:rsidR="003A1948" w:rsidRDefault="003A1948" w:rsidP="003A1948">
            <w:r>
              <w:t>30-04, 16.00 – 21.00</w:t>
            </w:r>
          </w:p>
        </w:tc>
        <w:tc>
          <w:tcPr>
            <w:tcW w:w="782" w:type="dxa"/>
          </w:tcPr>
          <w:p w:rsidR="003A1948" w:rsidRDefault="003A1948" w:rsidP="003A1948">
            <w:r>
              <w:t>5</w:t>
            </w:r>
          </w:p>
        </w:tc>
        <w:tc>
          <w:tcPr>
            <w:tcW w:w="2977" w:type="dxa"/>
          </w:tcPr>
          <w:p w:rsidR="003A1948" w:rsidRDefault="008B0127" w:rsidP="003A1948">
            <w:proofErr w:type="spellStart"/>
            <w:r>
              <w:t>Gewerkt</w:t>
            </w:r>
            <w:proofErr w:type="spellEnd"/>
            <w:r>
              <w:t xml:space="preserve"> met </w:t>
            </w:r>
            <w:proofErr w:type="spellStart"/>
            <w:r>
              <w:t>Virtuagym</w:t>
            </w:r>
            <w:proofErr w:type="spellEnd"/>
            <w:r>
              <w:t>.</w:t>
            </w:r>
          </w:p>
        </w:tc>
        <w:tc>
          <w:tcPr>
            <w:tcW w:w="3150" w:type="dxa"/>
          </w:tcPr>
          <w:p w:rsidR="003A1948" w:rsidRPr="008B0127" w:rsidRDefault="008B0127" w:rsidP="003A1948">
            <w:pPr>
              <w:rPr>
                <w:lang w:val="nl-NL"/>
              </w:rPr>
            </w:pPr>
            <w:r w:rsidRPr="008B0127">
              <w:rPr>
                <w:lang w:val="nl-NL"/>
              </w:rPr>
              <w:t xml:space="preserve">De apparaten nog wat beter leren kennen. </w:t>
            </w:r>
            <w:r>
              <w:rPr>
                <w:lang w:val="nl-NL"/>
              </w:rPr>
              <w:t xml:space="preserve">Met name de </w:t>
            </w:r>
            <w:proofErr w:type="spellStart"/>
            <w:r>
              <w:rPr>
                <w:lang w:val="nl-NL"/>
              </w:rPr>
              <w:t>kinese</w:t>
            </w:r>
            <w:proofErr w:type="spellEnd"/>
            <w:r>
              <w:rPr>
                <w:lang w:val="nl-NL"/>
              </w:rPr>
              <w:t xml:space="preserve"> stations.</w:t>
            </w:r>
          </w:p>
        </w:tc>
      </w:tr>
      <w:tr w:rsidR="003A1948" w:rsidTr="001758EA">
        <w:tc>
          <w:tcPr>
            <w:tcW w:w="2303" w:type="dxa"/>
          </w:tcPr>
          <w:p w:rsidR="003A1948" w:rsidRPr="008B0127" w:rsidRDefault="003A1948" w:rsidP="003A1948">
            <w:pPr>
              <w:rPr>
                <w:lang w:val="nl-NL"/>
              </w:rPr>
            </w:pPr>
            <w:r w:rsidRPr="008B0127">
              <w:rPr>
                <w:lang w:val="nl-NL"/>
              </w:rPr>
              <w:t>07-05, 16.00 – 21.00</w:t>
            </w:r>
          </w:p>
        </w:tc>
        <w:tc>
          <w:tcPr>
            <w:tcW w:w="782" w:type="dxa"/>
          </w:tcPr>
          <w:p w:rsidR="003A1948" w:rsidRPr="008B0127" w:rsidRDefault="003A1948" w:rsidP="003A1948">
            <w:pPr>
              <w:rPr>
                <w:lang w:val="nl-NL"/>
              </w:rPr>
            </w:pPr>
            <w:r w:rsidRPr="008B0127">
              <w:rPr>
                <w:lang w:val="nl-NL"/>
              </w:rPr>
              <w:t>5</w:t>
            </w:r>
          </w:p>
        </w:tc>
        <w:tc>
          <w:tcPr>
            <w:tcW w:w="2977" w:type="dxa"/>
          </w:tcPr>
          <w:p w:rsidR="003A1948" w:rsidRPr="008B0127" w:rsidRDefault="008B0127" w:rsidP="003A1948">
            <w:pPr>
              <w:rPr>
                <w:lang w:val="nl-NL"/>
              </w:rPr>
            </w:pPr>
            <w:r>
              <w:rPr>
                <w:lang w:val="nl-NL"/>
              </w:rPr>
              <w:t xml:space="preserve">Een trainingsschema gemaakt in </w:t>
            </w:r>
            <w:proofErr w:type="spellStart"/>
            <w:r>
              <w:rPr>
                <w:lang w:val="nl-NL"/>
              </w:rPr>
              <w:t>Virtuagym</w:t>
            </w:r>
            <w:proofErr w:type="spellEnd"/>
            <w:r>
              <w:rPr>
                <w:lang w:val="nl-NL"/>
              </w:rPr>
              <w:t>, deze uitgevoerd met John Mol.</w:t>
            </w:r>
          </w:p>
        </w:tc>
        <w:tc>
          <w:tcPr>
            <w:tcW w:w="3150" w:type="dxa"/>
          </w:tcPr>
          <w:p w:rsidR="003A1948" w:rsidRPr="008B0127" w:rsidRDefault="008B0127" w:rsidP="003A1948">
            <w:pPr>
              <w:rPr>
                <w:lang w:val="nl-NL"/>
              </w:rPr>
            </w:pPr>
            <w:r>
              <w:rPr>
                <w:lang w:val="nl-NL"/>
              </w:rPr>
              <w:t>Klanten begeleiden, schema’s op maat maken.</w:t>
            </w:r>
          </w:p>
        </w:tc>
      </w:tr>
      <w:tr w:rsidR="003A1948" w:rsidTr="001758EA">
        <w:tc>
          <w:tcPr>
            <w:tcW w:w="2303" w:type="dxa"/>
          </w:tcPr>
          <w:p w:rsidR="003A1948" w:rsidRPr="008B0127" w:rsidRDefault="003A1948" w:rsidP="003A1948">
            <w:pPr>
              <w:rPr>
                <w:lang w:val="nl-NL"/>
              </w:rPr>
            </w:pPr>
            <w:r w:rsidRPr="008B0127">
              <w:rPr>
                <w:lang w:val="nl-NL"/>
              </w:rPr>
              <w:t>12-05, 16.00 – 21.00</w:t>
            </w:r>
          </w:p>
        </w:tc>
        <w:tc>
          <w:tcPr>
            <w:tcW w:w="782" w:type="dxa"/>
          </w:tcPr>
          <w:p w:rsidR="003A1948" w:rsidRPr="008B0127" w:rsidRDefault="003A1948" w:rsidP="003A1948">
            <w:pPr>
              <w:rPr>
                <w:lang w:val="nl-NL"/>
              </w:rPr>
            </w:pPr>
            <w:r w:rsidRPr="008B0127">
              <w:rPr>
                <w:lang w:val="nl-NL"/>
              </w:rPr>
              <w:t>5</w:t>
            </w:r>
          </w:p>
        </w:tc>
        <w:tc>
          <w:tcPr>
            <w:tcW w:w="2977" w:type="dxa"/>
          </w:tcPr>
          <w:p w:rsidR="003A1948" w:rsidRPr="008B0127" w:rsidRDefault="006B5641" w:rsidP="003A1948">
            <w:pPr>
              <w:rPr>
                <w:lang w:val="nl-NL"/>
              </w:rPr>
            </w:pPr>
            <w:r>
              <w:rPr>
                <w:lang w:val="nl-NL"/>
              </w:rPr>
              <w:t>Gewerkt aan stageverslag.</w:t>
            </w:r>
          </w:p>
        </w:tc>
        <w:tc>
          <w:tcPr>
            <w:tcW w:w="3150" w:type="dxa"/>
          </w:tcPr>
          <w:p w:rsidR="003A1948" w:rsidRPr="008B0127" w:rsidRDefault="006B5641" w:rsidP="003A1948">
            <w:pPr>
              <w:rPr>
                <w:lang w:val="nl-NL"/>
              </w:rPr>
            </w:pPr>
            <w:r>
              <w:rPr>
                <w:lang w:val="nl-NL"/>
              </w:rPr>
              <w:t>Het begeleiden van klanten, het op maken van schema’s.</w:t>
            </w:r>
          </w:p>
        </w:tc>
      </w:tr>
      <w:tr w:rsidR="003A1948" w:rsidTr="001758EA">
        <w:tc>
          <w:tcPr>
            <w:tcW w:w="2303" w:type="dxa"/>
          </w:tcPr>
          <w:p w:rsidR="003A1948" w:rsidRPr="008B0127" w:rsidRDefault="003A1948" w:rsidP="003A1948">
            <w:pPr>
              <w:rPr>
                <w:lang w:val="nl-NL"/>
              </w:rPr>
            </w:pPr>
            <w:r w:rsidRPr="008B0127">
              <w:rPr>
                <w:lang w:val="nl-NL"/>
              </w:rPr>
              <w:t>15-05, 16.00 – 21.00</w:t>
            </w:r>
          </w:p>
        </w:tc>
        <w:tc>
          <w:tcPr>
            <w:tcW w:w="782" w:type="dxa"/>
          </w:tcPr>
          <w:p w:rsidR="003A1948" w:rsidRPr="008B0127" w:rsidRDefault="003A1948" w:rsidP="003A1948">
            <w:pPr>
              <w:rPr>
                <w:lang w:val="nl-NL"/>
              </w:rPr>
            </w:pPr>
            <w:r w:rsidRPr="008B0127">
              <w:rPr>
                <w:lang w:val="nl-NL"/>
              </w:rPr>
              <w:t>5</w:t>
            </w:r>
          </w:p>
        </w:tc>
        <w:tc>
          <w:tcPr>
            <w:tcW w:w="2977" w:type="dxa"/>
          </w:tcPr>
          <w:p w:rsidR="003A1948" w:rsidRPr="008B0127" w:rsidRDefault="006B5641" w:rsidP="003A1948">
            <w:pPr>
              <w:rPr>
                <w:lang w:val="nl-NL"/>
              </w:rPr>
            </w:pPr>
            <w:r>
              <w:rPr>
                <w:lang w:val="nl-NL"/>
              </w:rPr>
              <w:t>Gewerkt aan stageverslag.</w:t>
            </w:r>
          </w:p>
        </w:tc>
        <w:tc>
          <w:tcPr>
            <w:tcW w:w="3150" w:type="dxa"/>
          </w:tcPr>
          <w:p w:rsidR="003A1948" w:rsidRPr="008B0127" w:rsidRDefault="006B5641" w:rsidP="003A1948">
            <w:pPr>
              <w:rPr>
                <w:lang w:val="nl-NL"/>
              </w:rPr>
            </w:pPr>
            <w:r>
              <w:rPr>
                <w:lang w:val="nl-NL"/>
              </w:rPr>
              <w:t>Het begeleiden van klanten, het maken van schema’s.</w:t>
            </w:r>
          </w:p>
        </w:tc>
      </w:tr>
      <w:tr w:rsidR="003A1948" w:rsidTr="001758EA">
        <w:tc>
          <w:tcPr>
            <w:tcW w:w="2303" w:type="dxa"/>
          </w:tcPr>
          <w:p w:rsidR="003A1948" w:rsidRDefault="003A1948" w:rsidP="003A1948">
            <w:r w:rsidRPr="008B0127">
              <w:rPr>
                <w:lang w:val="nl-NL"/>
              </w:rPr>
              <w:t>19-05, 0</w:t>
            </w:r>
            <w:r>
              <w:t>8.30 – 17.00</w:t>
            </w:r>
          </w:p>
        </w:tc>
        <w:tc>
          <w:tcPr>
            <w:tcW w:w="782" w:type="dxa"/>
          </w:tcPr>
          <w:p w:rsidR="003A1948" w:rsidRDefault="003A1948" w:rsidP="003A1948">
            <w:r>
              <w:t>8,5</w:t>
            </w:r>
          </w:p>
        </w:tc>
        <w:tc>
          <w:tcPr>
            <w:tcW w:w="2977" w:type="dxa"/>
          </w:tcPr>
          <w:p w:rsidR="003A1948" w:rsidRDefault="006B5641" w:rsidP="003A1948">
            <w:r>
              <w:t xml:space="preserve">Klanten </w:t>
            </w:r>
            <w:proofErr w:type="spellStart"/>
            <w:r>
              <w:t>begeleid</w:t>
            </w:r>
            <w:proofErr w:type="spellEnd"/>
            <w:r>
              <w:t>.</w:t>
            </w:r>
          </w:p>
        </w:tc>
        <w:tc>
          <w:tcPr>
            <w:tcW w:w="3150" w:type="dxa"/>
          </w:tcPr>
          <w:p w:rsidR="003A1948" w:rsidRPr="006B5641" w:rsidRDefault="006B5641" w:rsidP="003A1948">
            <w:pPr>
              <w:rPr>
                <w:lang w:val="nl-NL"/>
              </w:rPr>
            </w:pPr>
            <w:r w:rsidRPr="006B5641">
              <w:rPr>
                <w:lang w:val="nl-NL"/>
              </w:rPr>
              <w:t>Hoe een correcte vragenlijst op te stellen.</w:t>
            </w:r>
          </w:p>
        </w:tc>
      </w:tr>
      <w:tr w:rsidR="003A1948" w:rsidTr="001758EA">
        <w:tc>
          <w:tcPr>
            <w:tcW w:w="2303" w:type="dxa"/>
          </w:tcPr>
          <w:p w:rsidR="003A1948" w:rsidRDefault="003A1948" w:rsidP="003A1948">
            <w:r>
              <w:t>22-05, 16.00 – 21.00</w:t>
            </w:r>
          </w:p>
        </w:tc>
        <w:tc>
          <w:tcPr>
            <w:tcW w:w="782" w:type="dxa"/>
          </w:tcPr>
          <w:p w:rsidR="003A1948" w:rsidRDefault="003A1948" w:rsidP="003A1948">
            <w:r>
              <w:t>5</w:t>
            </w:r>
          </w:p>
        </w:tc>
        <w:tc>
          <w:tcPr>
            <w:tcW w:w="2977" w:type="dxa"/>
          </w:tcPr>
          <w:p w:rsidR="003A1948" w:rsidRPr="006B5641" w:rsidRDefault="006B5641" w:rsidP="003A1948">
            <w:pPr>
              <w:rPr>
                <w:lang w:val="nl-NL"/>
              </w:rPr>
            </w:pPr>
            <w:r w:rsidRPr="006B5641">
              <w:rPr>
                <w:lang w:val="nl-NL"/>
              </w:rPr>
              <w:t xml:space="preserve">De dagelijkse activiteiten in de sportschool (dweilen, schoonmaken </w:t>
            </w:r>
            <w:proofErr w:type="spellStart"/>
            <w:r w:rsidRPr="006B5641">
              <w:rPr>
                <w:lang w:val="nl-NL"/>
              </w:rPr>
              <w:t>etc</w:t>
            </w:r>
            <w:proofErr w:type="spellEnd"/>
            <w:r w:rsidRPr="006B5641">
              <w:rPr>
                <w:lang w:val="nl-NL"/>
              </w:rPr>
              <w:t>).</w:t>
            </w:r>
          </w:p>
        </w:tc>
        <w:tc>
          <w:tcPr>
            <w:tcW w:w="3150" w:type="dxa"/>
          </w:tcPr>
          <w:p w:rsidR="003A1948" w:rsidRPr="006B5641" w:rsidRDefault="006B5641" w:rsidP="003A1948">
            <w:pPr>
              <w:rPr>
                <w:lang w:val="nl-NL"/>
              </w:rPr>
            </w:pPr>
            <w:r>
              <w:rPr>
                <w:lang w:val="nl-NL"/>
              </w:rPr>
              <w:t>De dagelijkse bezigheden in een sportschool en het belang ervan.</w:t>
            </w:r>
          </w:p>
        </w:tc>
      </w:tr>
      <w:tr w:rsidR="003A1948" w:rsidTr="001758EA">
        <w:tc>
          <w:tcPr>
            <w:tcW w:w="2303" w:type="dxa"/>
          </w:tcPr>
          <w:p w:rsidR="003A1948" w:rsidRDefault="003A1948" w:rsidP="003A1948">
            <w:r>
              <w:t>26-05, 08.30 – 17.00</w:t>
            </w:r>
          </w:p>
        </w:tc>
        <w:tc>
          <w:tcPr>
            <w:tcW w:w="782" w:type="dxa"/>
          </w:tcPr>
          <w:p w:rsidR="003A1948" w:rsidRDefault="003A1948" w:rsidP="003A1948">
            <w:r>
              <w:t>8,5</w:t>
            </w:r>
          </w:p>
        </w:tc>
        <w:tc>
          <w:tcPr>
            <w:tcW w:w="2977" w:type="dxa"/>
          </w:tcPr>
          <w:p w:rsidR="003A1948" w:rsidRDefault="006B5641" w:rsidP="003A1948">
            <w:r>
              <w:t>Uitwerken stage specifieke opdracht.</w:t>
            </w:r>
          </w:p>
        </w:tc>
        <w:tc>
          <w:tcPr>
            <w:tcW w:w="3150" w:type="dxa"/>
          </w:tcPr>
          <w:p w:rsidR="003A1948" w:rsidRDefault="003A1948" w:rsidP="003A1948"/>
        </w:tc>
      </w:tr>
      <w:tr w:rsidR="003A1948" w:rsidTr="001758EA">
        <w:tc>
          <w:tcPr>
            <w:tcW w:w="2303" w:type="dxa"/>
          </w:tcPr>
          <w:p w:rsidR="003A1948" w:rsidRDefault="003A1948" w:rsidP="003A1948">
            <w:r>
              <w:t>29-05, 17.00 – 21.00</w:t>
            </w:r>
          </w:p>
        </w:tc>
        <w:tc>
          <w:tcPr>
            <w:tcW w:w="782" w:type="dxa"/>
          </w:tcPr>
          <w:p w:rsidR="003A1948" w:rsidRDefault="003A1948" w:rsidP="003A1948">
            <w:r>
              <w:t>4</w:t>
            </w:r>
          </w:p>
        </w:tc>
        <w:tc>
          <w:tcPr>
            <w:tcW w:w="2977" w:type="dxa"/>
          </w:tcPr>
          <w:p w:rsidR="003A1948" w:rsidRDefault="006B5641" w:rsidP="003A1948">
            <w:r>
              <w:t>Uitwerken stage specifieke opdracht.</w:t>
            </w:r>
          </w:p>
        </w:tc>
        <w:tc>
          <w:tcPr>
            <w:tcW w:w="3150" w:type="dxa"/>
          </w:tcPr>
          <w:p w:rsidR="003A1948" w:rsidRDefault="003A1948" w:rsidP="003A1948"/>
        </w:tc>
      </w:tr>
      <w:tr w:rsidR="003A1948" w:rsidTr="001758EA">
        <w:tc>
          <w:tcPr>
            <w:tcW w:w="2303" w:type="dxa"/>
          </w:tcPr>
          <w:p w:rsidR="003A1948" w:rsidRDefault="003A1948" w:rsidP="003A1948">
            <w:r>
              <w:t>30-05, 08.30 – 17.00</w:t>
            </w:r>
          </w:p>
        </w:tc>
        <w:tc>
          <w:tcPr>
            <w:tcW w:w="782" w:type="dxa"/>
          </w:tcPr>
          <w:p w:rsidR="003A1948" w:rsidRDefault="003A1948" w:rsidP="003A1948">
            <w:r>
              <w:t>8,5</w:t>
            </w:r>
          </w:p>
        </w:tc>
        <w:tc>
          <w:tcPr>
            <w:tcW w:w="2977" w:type="dxa"/>
          </w:tcPr>
          <w:p w:rsidR="003A1948" w:rsidRDefault="006B5641" w:rsidP="003A1948">
            <w:r>
              <w:t>Uitwerken stage specifieke opdracht.</w:t>
            </w:r>
          </w:p>
        </w:tc>
        <w:tc>
          <w:tcPr>
            <w:tcW w:w="3150" w:type="dxa"/>
          </w:tcPr>
          <w:p w:rsidR="003A1948" w:rsidRDefault="006B5641" w:rsidP="003A1948">
            <w:r>
              <w:t xml:space="preserve">Klanten </w:t>
            </w:r>
            <w:proofErr w:type="spellStart"/>
            <w:r>
              <w:t>begeleiden</w:t>
            </w:r>
            <w:proofErr w:type="spellEnd"/>
            <w:r>
              <w:t>.</w:t>
            </w:r>
          </w:p>
        </w:tc>
      </w:tr>
      <w:tr w:rsidR="003A1948" w:rsidTr="001758EA">
        <w:tc>
          <w:tcPr>
            <w:tcW w:w="2303" w:type="dxa"/>
          </w:tcPr>
          <w:p w:rsidR="003A1948" w:rsidRDefault="003A1948" w:rsidP="003A1948">
            <w:r>
              <w:t>31-05, 08.30 – 18.00</w:t>
            </w:r>
          </w:p>
        </w:tc>
        <w:tc>
          <w:tcPr>
            <w:tcW w:w="782" w:type="dxa"/>
          </w:tcPr>
          <w:p w:rsidR="003A1948" w:rsidRDefault="003A1948" w:rsidP="003A1948">
            <w:r>
              <w:t>9,5</w:t>
            </w:r>
          </w:p>
        </w:tc>
        <w:tc>
          <w:tcPr>
            <w:tcW w:w="2977" w:type="dxa"/>
          </w:tcPr>
          <w:p w:rsidR="003A1948" w:rsidRDefault="006B5641" w:rsidP="003A1948">
            <w:r>
              <w:t xml:space="preserve">De open dag </w:t>
            </w:r>
            <w:proofErr w:type="spellStart"/>
            <w:r>
              <w:t>gehouden</w:t>
            </w:r>
            <w:proofErr w:type="spellEnd"/>
            <w:r>
              <w:t>.</w:t>
            </w:r>
          </w:p>
        </w:tc>
        <w:tc>
          <w:tcPr>
            <w:tcW w:w="3150" w:type="dxa"/>
          </w:tcPr>
          <w:p w:rsidR="003A1948" w:rsidRPr="006B5641" w:rsidRDefault="006B5641" w:rsidP="003A1948">
            <w:pPr>
              <w:rPr>
                <w:lang w:val="nl-NL"/>
              </w:rPr>
            </w:pPr>
            <w:r w:rsidRPr="006B5641">
              <w:rPr>
                <w:lang w:val="nl-NL"/>
              </w:rPr>
              <w:t>Het inspringen op vragen van klanten.</w:t>
            </w:r>
          </w:p>
        </w:tc>
      </w:tr>
      <w:tr w:rsidR="003A1948" w:rsidTr="001758EA">
        <w:tc>
          <w:tcPr>
            <w:tcW w:w="2303" w:type="dxa"/>
          </w:tcPr>
          <w:p w:rsidR="003A1948" w:rsidRDefault="003A1948" w:rsidP="003A1948">
            <w:r>
              <w:t>02-06, 12.00 – 18.00</w:t>
            </w:r>
          </w:p>
        </w:tc>
        <w:tc>
          <w:tcPr>
            <w:tcW w:w="782" w:type="dxa"/>
          </w:tcPr>
          <w:p w:rsidR="003A1948" w:rsidRDefault="003A1948" w:rsidP="003A1948">
            <w:r>
              <w:t>6</w:t>
            </w:r>
          </w:p>
        </w:tc>
        <w:tc>
          <w:tcPr>
            <w:tcW w:w="2977" w:type="dxa"/>
          </w:tcPr>
          <w:p w:rsidR="003A1948" w:rsidRPr="006B5641" w:rsidRDefault="006B5641" w:rsidP="003A1948">
            <w:pPr>
              <w:rPr>
                <w:lang w:val="nl-NL"/>
              </w:rPr>
            </w:pPr>
            <w:r w:rsidRPr="006B5641">
              <w:rPr>
                <w:lang w:val="nl-NL"/>
              </w:rPr>
              <w:t>De trekking van de open dag gedaan.</w:t>
            </w:r>
            <w:r>
              <w:rPr>
                <w:lang w:val="nl-NL"/>
              </w:rPr>
              <w:t xml:space="preserve"> Het filmpje voor de trekking gemaakt.</w:t>
            </w:r>
          </w:p>
        </w:tc>
        <w:tc>
          <w:tcPr>
            <w:tcW w:w="3150" w:type="dxa"/>
          </w:tcPr>
          <w:p w:rsidR="003A1948" w:rsidRPr="006B5641" w:rsidRDefault="006B5641" w:rsidP="003A1948">
            <w:pPr>
              <w:rPr>
                <w:lang w:val="nl-NL"/>
              </w:rPr>
            </w:pPr>
            <w:r>
              <w:rPr>
                <w:lang w:val="nl-NL"/>
              </w:rPr>
              <w:t>Bewerken met Windows Movie Maker.</w:t>
            </w:r>
          </w:p>
        </w:tc>
      </w:tr>
    </w:tbl>
    <w:p w:rsidR="003A1948" w:rsidRDefault="003A1948" w:rsidP="003A1948"/>
    <w:p w:rsidR="003A1948" w:rsidRDefault="003A1948" w:rsidP="003A1948">
      <w:pPr>
        <w:rPr>
          <w:b/>
        </w:rPr>
      </w:pPr>
      <w:r>
        <w:rPr>
          <w:b/>
        </w:rPr>
        <w:t>*</w:t>
      </w:r>
      <w:r w:rsidR="00BC210A">
        <w:rPr>
          <w:b/>
        </w:rPr>
        <w:t>Totaal aantal gelopen uren: 75</w:t>
      </w:r>
      <w:r w:rsidRPr="008908B4">
        <w:rPr>
          <w:b/>
        </w:rPr>
        <w:t xml:space="preserve"> uur.</w:t>
      </w:r>
      <w:r>
        <w:rPr>
          <w:b/>
        </w:rPr>
        <w:t>*</w:t>
      </w:r>
      <w:r w:rsidRPr="008908B4">
        <w:rPr>
          <w:b/>
        </w:rPr>
        <w:t>Mijn urenverantwoording heb ik naar waarheid ingevuld en is te controleren bij mijn stage begeleider John Mol: 0622406428.</w:t>
      </w:r>
    </w:p>
    <w:p w:rsidR="003A1948" w:rsidRDefault="003A1948" w:rsidP="003A1948"/>
    <w:p w:rsidR="00C40315" w:rsidRDefault="00C40315" w:rsidP="003A1948"/>
    <w:p w:rsidR="00C40315" w:rsidRDefault="00C40315" w:rsidP="003A1948"/>
    <w:p w:rsidR="00C40315" w:rsidRDefault="00C40315" w:rsidP="003A1948"/>
    <w:p w:rsidR="00C40315" w:rsidRDefault="00C40315" w:rsidP="003A1948"/>
    <w:p w:rsidR="00C40315" w:rsidRDefault="00C40315" w:rsidP="003A1948"/>
    <w:p w:rsidR="00C40315" w:rsidRDefault="00C40315" w:rsidP="003A1948"/>
    <w:p w:rsidR="00C40315" w:rsidRPr="003A1948" w:rsidRDefault="00C40315" w:rsidP="003A1948"/>
    <w:p w:rsidR="00962469" w:rsidRDefault="00962469" w:rsidP="00962469">
      <w:pPr>
        <w:pStyle w:val="Heading3"/>
      </w:pPr>
      <w:bookmarkStart w:id="57" w:name="_Toc390172128"/>
      <w:r>
        <w:lastRenderedPageBreak/>
        <w:t>Logboek Bram Smit</w:t>
      </w:r>
      <w:bookmarkEnd w:id="57"/>
    </w:p>
    <w:tbl>
      <w:tblPr>
        <w:tblStyle w:val="TableGrid"/>
        <w:tblW w:w="0" w:type="auto"/>
        <w:tblLook w:val="04A0" w:firstRow="1" w:lastRow="0" w:firstColumn="1" w:lastColumn="0" w:noHBand="0" w:noVBand="1"/>
      </w:tblPr>
      <w:tblGrid>
        <w:gridCol w:w="2303"/>
        <w:gridCol w:w="782"/>
        <w:gridCol w:w="2977"/>
        <w:gridCol w:w="3150"/>
      </w:tblGrid>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Datum</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Uren</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proofErr w:type="spellStart"/>
            <w:r>
              <w:t>Wat</w:t>
            </w:r>
            <w:proofErr w:type="spellEnd"/>
            <w:r>
              <w:t xml:space="preserve"> </w:t>
            </w:r>
            <w:proofErr w:type="spellStart"/>
            <w:r>
              <w:t>heb</w:t>
            </w:r>
            <w:proofErr w:type="spellEnd"/>
            <w:r>
              <w:t xml:space="preserve"> </w:t>
            </w:r>
            <w:proofErr w:type="spellStart"/>
            <w:r>
              <w:t>ik</w:t>
            </w:r>
            <w:proofErr w:type="spellEnd"/>
            <w:r>
              <w:t xml:space="preserve"> </w:t>
            </w:r>
            <w:proofErr w:type="spellStart"/>
            <w:r>
              <w:t>gedaan</w:t>
            </w:r>
            <w:proofErr w:type="spellEnd"/>
          </w:p>
        </w:tc>
        <w:tc>
          <w:tcPr>
            <w:tcW w:w="3150" w:type="dxa"/>
            <w:tcBorders>
              <w:top w:val="single" w:sz="4" w:space="0" w:color="auto"/>
              <w:left w:val="single" w:sz="4" w:space="0" w:color="auto"/>
              <w:bottom w:val="single" w:sz="4" w:space="0" w:color="auto"/>
              <w:right w:val="single" w:sz="4" w:space="0" w:color="auto"/>
            </w:tcBorders>
            <w:hideMark/>
          </w:tcPr>
          <w:p w:rsidR="00915AEA" w:rsidRDefault="00915AEA">
            <w:proofErr w:type="spellStart"/>
            <w:r>
              <w:t>Wat</w:t>
            </w:r>
            <w:proofErr w:type="spellEnd"/>
            <w:r>
              <w:t xml:space="preserve"> </w:t>
            </w:r>
            <w:proofErr w:type="spellStart"/>
            <w:r>
              <w:t>heb</w:t>
            </w:r>
            <w:proofErr w:type="spellEnd"/>
            <w:r>
              <w:t xml:space="preserve"> </w:t>
            </w:r>
            <w:proofErr w:type="spellStart"/>
            <w:r>
              <w:t>ik</w:t>
            </w:r>
            <w:proofErr w:type="spellEnd"/>
            <w:r>
              <w:t xml:space="preserve"> </w:t>
            </w:r>
            <w:proofErr w:type="spellStart"/>
            <w:r>
              <w:t>geleerd</w:t>
            </w:r>
            <w:proofErr w:type="spellEnd"/>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24-04,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De apparaten leren kennen, de indeling van de </w:t>
            </w:r>
            <w:proofErr w:type="spellStart"/>
            <w:r w:rsidRPr="00915AEA">
              <w:rPr>
                <w:lang w:val="nl-NL"/>
              </w:rPr>
              <w:t>fitnesschool</w:t>
            </w:r>
            <w:proofErr w:type="spellEnd"/>
            <w:r w:rsidRPr="00915AEA">
              <w:rPr>
                <w:lang w:val="nl-NL"/>
              </w:rP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De technieken van de apparaten die nieuw voor mij waren.</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30-04,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proofErr w:type="spellStart"/>
            <w:r>
              <w:t>Gewerkt</w:t>
            </w:r>
            <w:proofErr w:type="spellEnd"/>
            <w:r>
              <w:t xml:space="preserve"> met </w:t>
            </w:r>
            <w:proofErr w:type="spellStart"/>
            <w:r>
              <w:t>Virtuagym</w:t>
            </w:r>
            <w:proofErr w:type="spellEnd"/>
            <w: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De apparaten nog wat beter leren kennen. Met name de </w:t>
            </w:r>
            <w:proofErr w:type="spellStart"/>
            <w:r w:rsidRPr="00915AEA">
              <w:rPr>
                <w:lang w:val="nl-NL"/>
              </w:rPr>
              <w:t>kinese</w:t>
            </w:r>
            <w:proofErr w:type="spellEnd"/>
            <w:r w:rsidRPr="00915AEA">
              <w:rPr>
                <w:lang w:val="nl-NL"/>
              </w:rPr>
              <w:t xml:space="preserve"> stations.</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07-05,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Een trainingsschema gemaakt in </w:t>
            </w:r>
            <w:proofErr w:type="spellStart"/>
            <w:r w:rsidRPr="00915AEA">
              <w:rPr>
                <w:lang w:val="nl-NL"/>
              </w:rPr>
              <w:t>Virtuagym</w:t>
            </w:r>
            <w:proofErr w:type="spellEnd"/>
            <w:r w:rsidRPr="00915AEA">
              <w:rPr>
                <w:lang w:val="nl-NL"/>
              </w:rPr>
              <w:t xml:space="preserve">, en deze gegeven </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Klanten begeleiden, schema’s op maat maken.</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12-05,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proofErr w:type="spellStart"/>
            <w:r>
              <w:t>Gewerkt</w:t>
            </w:r>
            <w:proofErr w:type="spellEnd"/>
            <w:r>
              <w:t xml:space="preserve"> </w:t>
            </w:r>
            <w:proofErr w:type="spellStart"/>
            <w:r>
              <w:t>aan</w:t>
            </w:r>
            <w:proofErr w:type="spellEnd"/>
            <w:r>
              <w:t xml:space="preserve"> </w:t>
            </w:r>
            <w:proofErr w:type="spellStart"/>
            <w:r>
              <w:t>stageverslag</w:t>
            </w:r>
            <w:proofErr w:type="spellEnd"/>
            <w: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Het begeleiden van klanten, het op maken van schema’s. Wat komt er allemaal bij kijken als je een sportschool hebt.</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15-05,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proofErr w:type="spellStart"/>
            <w:r>
              <w:t>Gewerkt</w:t>
            </w:r>
            <w:proofErr w:type="spellEnd"/>
            <w:r>
              <w:t xml:space="preserve"> </w:t>
            </w:r>
            <w:proofErr w:type="spellStart"/>
            <w:r>
              <w:t>aan</w:t>
            </w:r>
            <w:proofErr w:type="spellEnd"/>
            <w:r>
              <w:t xml:space="preserve"> </w:t>
            </w:r>
            <w:proofErr w:type="spellStart"/>
            <w:r>
              <w:t>stageverslag</w:t>
            </w:r>
            <w:proofErr w:type="spellEnd"/>
            <w: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Het begeleiden van klanten, het maken van schema’s.</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19-05, 08.30 – 17.00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8,5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r>
              <w:t xml:space="preserve">Klanten </w:t>
            </w:r>
            <w:proofErr w:type="spellStart"/>
            <w:r>
              <w:t>begeleid</w:t>
            </w:r>
            <w:proofErr w:type="spellEnd"/>
            <w: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Hoe een correcte vragenlijst op te stellen.</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22-05, 16.00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5</w:t>
            </w:r>
          </w:p>
        </w:tc>
        <w:tc>
          <w:tcPr>
            <w:tcW w:w="2977"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De dagelijkse activiteiten in de sportschool (dweilen, schoonmaken </w:t>
            </w:r>
            <w:proofErr w:type="spellStart"/>
            <w:r w:rsidRPr="00915AEA">
              <w:rPr>
                <w:lang w:val="nl-NL"/>
              </w:rPr>
              <w:t>etc</w:t>
            </w:r>
            <w:proofErr w:type="spellEnd"/>
            <w:r w:rsidRPr="00915AEA">
              <w:rPr>
                <w:lang w:val="nl-NL"/>
              </w:rP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De dagelijkse bezigheden in een sportschool en het belang ervan.</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26-05, 08.30 – 17.00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8,5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r>
              <w:t>Uitwerken stage specifieke opdracht.</w:t>
            </w:r>
          </w:p>
        </w:tc>
        <w:tc>
          <w:tcPr>
            <w:tcW w:w="3150" w:type="dxa"/>
            <w:tcBorders>
              <w:top w:val="single" w:sz="4" w:space="0" w:color="auto"/>
              <w:left w:val="single" w:sz="4" w:space="0" w:color="auto"/>
              <w:bottom w:val="single" w:sz="4" w:space="0" w:color="auto"/>
              <w:right w:val="single" w:sz="4" w:space="0" w:color="auto"/>
            </w:tcBorders>
          </w:tcPr>
          <w:p w:rsidR="00915AEA" w:rsidRDefault="00915AEA"/>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29-05, 17.00 – 21.00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4</w:t>
            </w:r>
          </w:p>
        </w:tc>
        <w:tc>
          <w:tcPr>
            <w:tcW w:w="2977"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Uitwerken stage specifieke opdracht.</w:t>
            </w:r>
          </w:p>
          <w:p w:rsidR="00915AEA" w:rsidRPr="00915AEA" w:rsidRDefault="00915AEA">
            <w:pPr>
              <w:rPr>
                <w:lang w:val="nl-NL"/>
              </w:rPr>
            </w:pPr>
            <w:r w:rsidRPr="00915AEA">
              <w:rPr>
                <w:lang w:val="nl-NL"/>
              </w:rPr>
              <w:t>Opstarten en afsluiten van de sportschool</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Waar moet je allemaal opletten voordat je de sportschool verlaat.</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30-05, 08.30 – 17.00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8,5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r>
              <w:t>Uitwerken stage specifieke opdracht.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Klanten begeleiden. En waar je op moet letten voor je de een open dag houd  </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31-05, 08.30 – 18.00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9,5</w:t>
            </w:r>
          </w:p>
        </w:tc>
        <w:tc>
          <w:tcPr>
            <w:tcW w:w="2977" w:type="dxa"/>
            <w:tcBorders>
              <w:top w:val="single" w:sz="4" w:space="0" w:color="auto"/>
              <w:left w:val="single" w:sz="4" w:space="0" w:color="auto"/>
              <w:bottom w:val="single" w:sz="4" w:space="0" w:color="auto"/>
              <w:right w:val="single" w:sz="4" w:space="0" w:color="auto"/>
            </w:tcBorders>
            <w:hideMark/>
          </w:tcPr>
          <w:p w:rsidR="00915AEA" w:rsidRDefault="00915AEA">
            <w:r>
              <w:t xml:space="preserve">De open dag </w:t>
            </w:r>
            <w:proofErr w:type="spellStart"/>
            <w:r>
              <w:t>gehouden</w:t>
            </w:r>
            <w:proofErr w:type="spellEnd"/>
            <w:r>
              <w:t>.</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Het rondleiden van mensen in de sportschool die daar nog nooit eerder zijn geweest</w:t>
            </w:r>
          </w:p>
        </w:tc>
      </w:tr>
      <w:tr w:rsidR="00915AEA" w:rsidTr="00915AEA">
        <w:tc>
          <w:tcPr>
            <w:tcW w:w="2303" w:type="dxa"/>
            <w:tcBorders>
              <w:top w:val="single" w:sz="4" w:space="0" w:color="auto"/>
              <w:left w:val="single" w:sz="4" w:space="0" w:color="auto"/>
              <w:bottom w:val="single" w:sz="4" w:space="0" w:color="auto"/>
              <w:right w:val="single" w:sz="4" w:space="0" w:color="auto"/>
            </w:tcBorders>
            <w:hideMark/>
          </w:tcPr>
          <w:p w:rsidR="00915AEA" w:rsidRDefault="00915AEA">
            <w:r>
              <w:t>02-06, 12.00 – 16 00</w:t>
            </w:r>
          </w:p>
        </w:tc>
        <w:tc>
          <w:tcPr>
            <w:tcW w:w="782" w:type="dxa"/>
            <w:tcBorders>
              <w:top w:val="single" w:sz="4" w:space="0" w:color="auto"/>
              <w:left w:val="single" w:sz="4" w:space="0" w:color="auto"/>
              <w:bottom w:val="single" w:sz="4" w:space="0" w:color="auto"/>
              <w:right w:val="single" w:sz="4" w:space="0" w:color="auto"/>
            </w:tcBorders>
            <w:hideMark/>
          </w:tcPr>
          <w:p w:rsidR="00915AEA" w:rsidRDefault="00915AEA">
            <w:r>
              <w:t>4</w:t>
            </w:r>
          </w:p>
        </w:tc>
        <w:tc>
          <w:tcPr>
            <w:tcW w:w="2977"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 xml:space="preserve">De trekking van de open dag gedaan. </w:t>
            </w:r>
          </w:p>
        </w:tc>
        <w:tc>
          <w:tcPr>
            <w:tcW w:w="3150" w:type="dxa"/>
            <w:tcBorders>
              <w:top w:val="single" w:sz="4" w:space="0" w:color="auto"/>
              <w:left w:val="single" w:sz="4" w:space="0" w:color="auto"/>
              <w:bottom w:val="single" w:sz="4" w:space="0" w:color="auto"/>
              <w:right w:val="single" w:sz="4" w:space="0" w:color="auto"/>
            </w:tcBorders>
            <w:hideMark/>
          </w:tcPr>
          <w:p w:rsidR="00915AEA" w:rsidRPr="00915AEA" w:rsidRDefault="00915AEA">
            <w:pPr>
              <w:rPr>
                <w:lang w:val="nl-NL"/>
              </w:rPr>
            </w:pPr>
            <w:r w:rsidRPr="00915AEA">
              <w:rPr>
                <w:lang w:val="nl-NL"/>
              </w:rPr>
              <w:t>Hoe je een film maakt waar zoveel mogelijk mensen naar kijken</w:t>
            </w:r>
          </w:p>
        </w:tc>
      </w:tr>
    </w:tbl>
    <w:p w:rsidR="00566D05" w:rsidRDefault="00566D05" w:rsidP="00566D05"/>
    <w:p w:rsidR="00566D05" w:rsidRDefault="00566D05" w:rsidP="00566D05"/>
    <w:p w:rsidR="00566D05" w:rsidRDefault="00566D05" w:rsidP="00566D05"/>
    <w:p w:rsidR="00566D05" w:rsidRDefault="00566D05" w:rsidP="00566D05"/>
    <w:p w:rsidR="00566D05" w:rsidRDefault="00566D05" w:rsidP="00566D05"/>
    <w:p w:rsidR="00566D05" w:rsidRDefault="00566D05" w:rsidP="00566D05"/>
    <w:p w:rsidR="00566D05" w:rsidRDefault="00566D05" w:rsidP="00566D05"/>
    <w:p w:rsidR="00566D05" w:rsidRDefault="00566D05" w:rsidP="00566D05"/>
    <w:p w:rsidR="00566D05" w:rsidRDefault="00566D05" w:rsidP="00566D05">
      <w:pPr>
        <w:pStyle w:val="Heading2"/>
      </w:pPr>
      <w:bookmarkStart w:id="58" w:name="_Toc390172129"/>
      <w:r>
        <w:lastRenderedPageBreak/>
        <w:t xml:space="preserve">Bijlage 8: </w:t>
      </w:r>
      <w:proofErr w:type="spellStart"/>
      <w:r>
        <w:t>Enquete</w:t>
      </w:r>
      <w:proofErr w:type="spellEnd"/>
      <w:r>
        <w:t xml:space="preserve"> drijfverenmodel</w:t>
      </w:r>
      <w:bookmarkEnd w:id="58"/>
    </w:p>
    <w:p w:rsidR="00566D05" w:rsidRDefault="00566D05" w:rsidP="00566D05">
      <w:pPr>
        <w:pBdr>
          <w:bottom w:val="single" w:sz="12" w:space="1" w:color="auto"/>
        </w:pBdr>
      </w:pPr>
    </w:p>
    <w:p w:rsidR="00566D05" w:rsidRDefault="00566D05" w:rsidP="00566D05">
      <w:pPr>
        <w:pBdr>
          <w:bottom w:val="single" w:sz="12" w:space="1" w:color="auto"/>
        </w:pBdr>
      </w:pPr>
      <w:r>
        <w:t>Wij zijn Mick Bolland, Bram Smit en Marc Arkes. Drie studenten van de Hanze Hogeschool te Groningen. Voor onze stage is het interessant om erachter te komen wat nou precies uw motieven zijn om te sporten en wat u hierbij belangrijk vindt en ervaart. Bij voorbaat bedankt!</w:t>
      </w:r>
    </w:p>
    <w:p w:rsidR="00566D05" w:rsidRPr="004B45A5" w:rsidRDefault="00566D05" w:rsidP="00566D05">
      <w:pPr>
        <w:pBdr>
          <w:bottom w:val="single" w:sz="12" w:space="1" w:color="auto"/>
        </w:pBdr>
      </w:pPr>
    </w:p>
    <w:p w:rsidR="00566D05" w:rsidRDefault="00566D05" w:rsidP="00566D05">
      <w:r>
        <w:t>1) Waarom sport u?</w:t>
      </w:r>
    </w:p>
    <w:p w:rsidR="00566D05" w:rsidRDefault="00566D05" w:rsidP="00566D05">
      <w:pPr>
        <w:ind w:firstLine="708"/>
      </w:pPr>
      <w:r>
        <w:t>A. Gezelligheid.</w:t>
      </w:r>
    </w:p>
    <w:p w:rsidR="00566D05" w:rsidRDefault="00566D05" w:rsidP="00566D05">
      <w:pPr>
        <w:ind w:firstLine="708"/>
      </w:pPr>
      <w:r>
        <w:t>B.  Ik hou van sporten.</w:t>
      </w:r>
    </w:p>
    <w:p w:rsidR="00566D05" w:rsidRDefault="00566D05" w:rsidP="00566D05">
      <w:pPr>
        <w:ind w:firstLine="708"/>
      </w:pPr>
      <w:r>
        <w:t>C. Gezondheid verbeteren.</w:t>
      </w:r>
    </w:p>
    <w:p w:rsidR="00566D05" w:rsidRDefault="00566D05" w:rsidP="00566D05">
      <w:pPr>
        <w:ind w:firstLine="708"/>
      </w:pPr>
      <w:r>
        <w:t>D. Prestatiegericht.</w:t>
      </w:r>
    </w:p>
    <w:p w:rsidR="00566D05" w:rsidRDefault="00566D05" w:rsidP="00566D05">
      <w:pPr>
        <w:ind w:firstLine="708"/>
      </w:pPr>
      <w:r>
        <w:t>E. Anders, namelijk………………………………………………….</w:t>
      </w:r>
    </w:p>
    <w:p w:rsidR="00566D05" w:rsidRDefault="00566D05" w:rsidP="00566D05">
      <w:r>
        <w:t xml:space="preserve">2) Wat beweegt u om te gaan sporten? </w:t>
      </w:r>
    </w:p>
    <w:p w:rsidR="00566D05" w:rsidRDefault="00566D05" w:rsidP="00566D05">
      <w:r>
        <w:tab/>
        <w:t>A. Ik moet sporten.</w:t>
      </w:r>
    </w:p>
    <w:p w:rsidR="00566D05" w:rsidRDefault="00566D05" w:rsidP="00566D05">
      <w:r>
        <w:tab/>
        <w:t>B. Mijn buddy gaat dus moet ik ook.</w:t>
      </w:r>
    </w:p>
    <w:p w:rsidR="00566D05" w:rsidRDefault="00566D05" w:rsidP="00566D05">
      <w:r>
        <w:tab/>
        <w:t>C. Ik moet compenseren voor het ijsje.</w:t>
      </w:r>
    </w:p>
    <w:p w:rsidR="00566D05" w:rsidRDefault="00566D05" w:rsidP="00566D05">
      <w:r>
        <w:tab/>
        <w:t>D. Als ik niet sport wordt ik gek.</w:t>
      </w:r>
    </w:p>
    <w:p w:rsidR="00566D05" w:rsidRDefault="00566D05" w:rsidP="00566D05">
      <w:r>
        <w:tab/>
        <w:t>E. Anders, namelijk………………………………………………….</w:t>
      </w:r>
    </w:p>
    <w:p w:rsidR="00566D05" w:rsidRDefault="00566D05" w:rsidP="00566D05">
      <w:r>
        <w:t>3) Hoe vaak sport u per week?</w:t>
      </w:r>
    </w:p>
    <w:p w:rsidR="00566D05" w:rsidRDefault="00566D05" w:rsidP="00566D05">
      <w:r>
        <w:tab/>
        <w:t>A. 1x.</w:t>
      </w:r>
    </w:p>
    <w:p w:rsidR="00566D05" w:rsidRDefault="00566D05" w:rsidP="00566D05">
      <w:r>
        <w:tab/>
        <w:t>B. 2-3x.</w:t>
      </w:r>
    </w:p>
    <w:p w:rsidR="00566D05" w:rsidRDefault="00566D05" w:rsidP="00566D05">
      <w:r>
        <w:tab/>
        <w:t>C. 4x of meer.</w:t>
      </w:r>
    </w:p>
    <w:p w:rsidR="00566D05" w:rsidRDefault="00566D05" w:rsidP="00566D05">
      <w:r>
        <w:t>4) Wat vindt u belangrijk tijdens het sporten? Meerdere keuzes kunnen aangevinkt worden.</w:t>
      </w:r>
    </w:p>
    <w:p w:rsidR="00566D05" w:rsidRDefault="00566D05" w:rsidP="00566D05">
      <w:r>
        <w:tab/>
        <w:t>A. Goede apparatuur.</w:t>
      </w:r>
    </w:p>
    <w:p w:rsidR="00566D05" w:rsidRDefault="00566D05" w:rsidP="00566D05">
      <w:r>
        <w:tab/>
        <w:t>B. Gezelligheid.</w:t>
      </w:r>
    </w:p>
    <w:p w:rsidR="00566D05" w:rsidRDefault="00566D05" w:rsidP="00566D05">
      <w:r>
        <w:tab/>
        <w:t>C. Goede begeleiding.</w:t>
      </w:r>
    </w:p>
    <w:p w:rsidR="00566D05" w:rsidRDefault="00566D05" w:rsidP="00566D05">
      <w:r>
        <w:tab/>
        <w:t>D. Anders, namelijk………………………………………………….</w:t>
      </w:r>
    </w:p>
    <w:p w:rsidR="00566D05" w:rsidRDefault="00566D05" w:rsidP="00566D05"/>
    <w:p w:rsidR="00566D05" w:rsidRDefault="00566D05" w:rsidP="00566D05">
      <w:r>
        <w:lastRenderedPageBreak/>
        <w:t>5) Slaat u wel eens een training over? Bij nee, ga naar vraag 7.</w:t>
      </w:r>
    </w:p>
    <w:p w:rsidR="00566D05" w:rsidRDefault="00566D05" w:rsidP="00566D05">
      <w:r>
        <w:tab/>
        <w:t>A. Ja.</w:t>
      </w:r>
    </w:p>
    <w:p w:rsidR="00566D05" w:rsidRDefault="00566D05" w:rsidP="00566D05">
      <w:r>
        <w:tab/>
        <w:t>B. Nee.</w:t>
      </w:r>
    </w:p>
    <w:p w:rsidR="00566D05" w:rsidRDefault="00566D05" w:rsidP="00566D05">
      <w:r>
        <w:t>6) Waarom slaat u wel eens een training over?</w:t>
      </w:r>
    </w:p>
    <w:p w:rsidR="00566D05" w:rsidRDefault="00566D05" w:rsidP="00566D05">
      <w:r>
        <w:tab/>
        <w:t>A. Geen zin.</w:t>
      </w:r>
    </w:p>
    <w:p w:rsidR="00566D05" w:rsidRDefault="00566D05" w:rsidP="00566D05">
      <w:r>
        <w:tab/>
        <w:t>B. Verhinderd ( overmacht ).</w:t>
      </w:r>
    </w:p>
    <w:p w:rsidR="00566D05" w:rsidRDefault="00566D05" w:rsidP="00566D05">
      <w:r>
        <w:tab/>
        <w:t>C. Mijn buddy ging niet.</w:t>
      </w:r>
    </w:p>
    <w:p w:rsidR="00566D05" w:rsidRDefault="00566D05" w:rsidP="00566D05">
      <w:r>
        <w:tab/>
        <w:t>D. Anders, namelijk………………………………………………….</w:t>
      </w:r>
    </w:p>
    <w:p w:rsidR="00566D05" w:rsidRDefault="00566D05" w:rsidP="00566D05">
      <w:r>
        <w:t>7) Wat verwacht u van het personeel? Meerdere keuzes kunnen aangevinkt worden.</w:t>
      </w:r>
    </w:p>
    <w:p w:rsidR="00566D05" w:rsidRDefault="00566D05" w:rsidP="00566D05">
      <w:r>
        <w:tab/>
        <w:t>A. Niks.</w:t>
      </w:r>
    </w:p>
    <w:p w:rsidR="00566D05" w:rsidRDefault="00566D05" w:rsidP="00566D05">
      <w:r>
        <w:tab/>
        <w:t>B. Dat ik gegroet wordt bij binnenkomst en vertrek.</w:t>
      </w:r>
    </w:p>
    <w:p w:rsidR="00566D05" w:rsidRDefault="00566D05" w:rsidP="00566D05">
      <w:r>
        <w:tab/>
        <w:t>C. Persoonlijke aandacht tijdens het sporten ( complimenteren, corrigeren, controleren ).</w:t>
      </w:r>
    </w:p>
    <w:p w:rsidR="00566D05" w:rsidRDefault="00566D05" w:rsidP="00566D05">
      <w:r>
        <w:tab/>
        <w:t>D. Een evaluatie eens in de zoveel tijd.</w:t>
      </w:r>
    </w:p>
    <w:p w:rsidR="00566D05" w:rsidRDefault="00566D05" w:rsidP="00566D05">
      <w:r>
        <w:tab/>
        <w:t>E. Anders, namelijk………………………………………………….</w:t>
      </w:r>
    </w:p>
    <w:p w:rsidR="00566D05" w:rsidRDefault="00566D05" w:rsidP="00566D05">
      <w:r>
        <w:t>8) Hoe voelt u zich na het sporten? Meerdere keuzes kunnen aangevinkt worden.</w:t>
      </w:r>
    </w:p>
    <w:p w:rsidR="00566D05" w:rsidRDefault="00566D05" w:rsidP="00566D05">
      <w:r>
        <w:tab/>
        <w:t>A. Gelukkig heb ik dat weer gehad.</w:t>
      </w:r>
    </w:p>
    <w:p w:rsidR="00566D05" w:rsidRDefault="00566D05" w:rsidP="00566D05">
      <w:r>
        <w:tab/>
        <w:t>B. Lekker in uw vel.</w:t>
      </w:r>
    </w:p>
    <w:p w:rsidR="00566D05" w:rsidRDefault="00566D05" w:rsidP="00566D05">
      <w:r>
        <w:tab/>
        <w:t>C. Vermoeid en/of spierpijn.</w:t>
      </w:r>
    </w:p>
    <w:p w:rsidR="00566D05" w:rsidRDefault="00566D05" w:rsidP="00566D05">
      <w:r>
        <w:tab/>
        <w:t>D. Anders, namelijk………………………………………………….</w:t>
      </w:r>
    </w:p>
    <w:p w:rsidR="00566D05" w:rsidRDefault="00566D05" w:rsidP="00566D05">
      <w:r>
        <w:t>9) Als wat voor sporter zou u zichzelf zien?</w:t>
      </w:r>
    </w:p>
    <w:p w:rsidR="00566D05" w:rsidRDefault="00566D05" w:rsidP="00566D05">
      <w:r>
        <w:tab/>
        <w:t>A. Liefhebber.</w:t>
      </w:r>
    </w:p>
    <w:p w:rsidR="00566D05" w:rsidRDefault="00566D05" w:rsidP="00566D05">
      <w:r>
        <w:tab/>
        <w:t xml:space="preserve">B. </w:t>
      </w:r>
      <w:proofErr w:type="spellStart"/>
      <w:r>
        <w:t>Compenseerder</w:t>
      </w:r>
      <w:proofErr w:type="spellEnd"/>
      <w:r>
        <w:t>.</w:t>
      </w:r>
      <w:r>
        <w:tab/>
      </w:r>
    </w:p>
    <w:p w:rsidR="00566D05" w:rsidRDefault="00566D05" w:rsidP="00566D05">
      <w:r>
        <w:tab/>
        <w:t>C. Fanatiekeling.</w:t>
      </w:r>
    </w:p>
    <w:p w:rsidR="00566D05" w:rsidRDefault="00566D05" w:rsidP="00566D05">
      <w:r>
        <w:tab/>
        <w:t xml:space="preserve">D. Doelgericht. </w:t>
      </w:r>
    </w:p>
    <w:p w:rsidR="00566D05" w:rsidRDefault="00566D05" w:rsidP="00566D05">
      <w:r>
        <w:tab/>
        <w:t>E. Sociale sporter.</w:t>
      </w:r>
    </w:p>
    <w:p w:rsidR="00566D05" w:rsidRDefault="00566D05" w:rsidP="00566D05">
      <w:r>
        <w:tab/>
        <w:t>F. De volger</w:t>
      </w:r>
    </w:p>
    <w:p w:rsidR="00566D05" w:rsidRPr="00566D05" w:rsidRDefault="00566D05" w:rsidP="00566D05">
      <w:r>
        <w:tab/>
        <w:t xml:space="preserve">G. </w:t>
      </w:r>
      <w:proofErr w:type="spellStart"/>
      <w:r>
        <w:t>Bodyshaper</w:t>
      </w:r>
      <w:proofErr w:type="spellEnd"/>
    </w:p>
    <w:sectPr w:rsidR="00566D05" w:rsidRPr="00566D05" w:rsidSect="00582A01">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13C" w:rsidRDefault="00AD113C" w:rsidP="006A0B32">
      <w:pPr>
        <w:spacing w:after="0" w:line="240" w:lineRule="auto"/>
      </w:pPr>
      <w:r>
        <w:separator/>
      </w:r>
    </w:p>
  </w:endnote>
  <w:endnote w:type="continuationSeparator" w:id="0">
    <w:p w:rsidR="00AD113C" w:rsidRDefault="00AD113C" w:rsidP="006A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226971"/>
      <w:docPartObj>
        <w:docPartGallery w:val="Page Numbers (Bottom of Page)"/>
        <w:docPartUnique/>
      </w:docPartObj>
    </w:sdtPr>
    <w:sdtContent>
      <w:p w:rsidR="00AD113C" w:rsidRDefault="00AD113C">
        <w:pPr>
          <w:pStyle w:val="Footer"/>
          <w:jc w:val="center"/>
        </w:pPr>
        <w:r>
          <w:rPr>
            <w:noProof/>
            <w:lang w:eastAsia="nl-NL"/>
          </w:rPr>
          <mc:AlternateContent>
            <mc:Choice Requires="wps">
              <w:drawing>
                <wp:inline distT="0" distB="0" distL="0" distR="0" wp14:anchorId="37CDAEDF" wp14:editId="68BA7CB9">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" fillcolor="black" stroked="f">
                  <v:fill r:id="rId1" o:title="" type="pattern"/>
                  <w10:anchorlock/>
                </v:shape>
              </w:pict>
            </mc:Fallback>
          </mc:AlternateContent>
        </w:r>
      </w:p>
      <w:p w:rsidR="00AD113C" w:rsidRDefault="00AD113C">
        <w:pPr>
          <w:pStyle w:val="Footer"/>
          <w:jc w:val="center"/>
        </w:pPr>
        <w:r>
          <w:fldChar w:fldCharType="begin"/>
        </w:r>
        <w:r>
          <w:instrText>PAGE    \* MERGEFORMAT</w:instrText>
        </w:r>
        <w:r>
          <w:fldChar w:fldCharType="separate"/>
        </w:r>
        <w:r w:rsidR="005F70F7">
          <w:rPr>
            <w:noProof/>
          </w:rPr>
          <w:t>2</w:t>
        </w:r>
        <w:r>
          <w:fldChar w:fldCharType="end"/>
        </w:r>
      </w:p>
    </w:sdtContent>
  </w:sdt>
  <w:p w:rsidR="00AD113C" w:rsidRDefault="00AD1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13C" w:rsidRDefault="00AD113C" w:rsidP="006A0B32">
      <w:pPr>
        <w:spacing w:after="0" w:line="240" w:lineRule="auto"/>
      </w:pPr>
      <w:r>
        <w:separator/>
      </w:r>
    </w:p>
  </w:footnote>
  <w:footnote w:type="continuationSeparator" w:id="0">
    <w:p w:rsidR="00AD113C" w:rsidRDefault="00AD113C" w:rsidP="006A0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1A2D"/>
    <w:multiLevelType w:val="hybridMultilevel"/>
    <w:tmpl w:val="CF7A2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E954B1"/>
    <w:multiLevelType w:val="hybridMultilevel"/>
    <w:tmpl w:val="9CFC0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403209"/>
    <w:multiLevelType w:val="hybridMultilevel"/>
    <w:tmpl w:val="604E2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AE0E74"/>
    <w:multiLevelType w:val="hybridMultilevel"/>
    <w:tmpl w:val="661A6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E457A63"/>
    <w:multiLevelType w:val="hybridMultilevel"/>
    <w:tmpl w:val="DCB46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613919"/>
    <w:multiLevelType w:val="hybridMultilevel"/>
    <w:tmpl w:val="08446572"/>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F790F72"/>
    <w:multiLevelType w:val="hybridMultilevel"/>
    <w:tmpl w:val="67FC8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4BA3CEA"/>
    <w:multiLevelType w:val="hybridMultilevel"/>
    <w:tmpl w:val="4EB295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A746B01"/>
    <w:multiLevelType w:val="hybridMultilevel"/>
    <w:tmpl w:val="95489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EC8790C"/>
    <w:multiLevelType w:val="hybridMultilevel"/>
    <w:tmpl w:val="2FC03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07693B"/>
    <w:multiLevelType w:val="hybridMultilevel"/>
    <w:tmpl w:val="9F505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1F40DAA"/>
    <w:multiLevelType w:val="hybridMultilevel"/>
    <w:tmpl w:val="44FCD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4B006D5"/>
    <w:multiLevelType w:val="hybridMultilevel"/>
    <w:tmpl w:val="1E76D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7CD61D8"/>
    <w:multiLevelType w:val="hybridMultilevel"/>
    <w:tmpl w:val="C3288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886DE0"/>
    <w:multiLevelType w:val="hybridMultilevel"/>
    <w:tmpl w:val="FA701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B7D7C9B"/>
    <w:multiLevelType w:val="hybridMultilevel"/>
    <w:tmpl w:val="3AA06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BB52B12"/>
    <w:multiLevelType w:val="hybridMultilevel"/>
    <w:tmpl w:val="BE08C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0034BE7"/>
    <w:multiLevelType w:val="hybridMultilevel"/>
    <w:tmpl w:val="63947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0C67BF0"/>
    <w:multiLevelType w:val="hybridMultilevel"/>
    <w:tmpl w:val="DF369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DD158CE"/>
    <w:multiLevelType w:val="hybridMultilevel"/>
    <w:tmpl w:val="C64CE0E6"/>
    <w:lvl w:ilvl="0" w:tplc="9DEA9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FF800AE"/>
    <w:multiLevelType w:val="hybridMultilevel"/>
    <w:tmpl w:val="6E566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2F81407"/>
    <w:multiLevelType w:val="hybridMultilevel"/>
    <w:tmpl w:val="D7580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074BF7"/>
    <w:multiLevelType w:val="hybridMultilevel"/>
    <w:tmpl w:val="13503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35E479B"/>
    <w:multiLevelType w:val="hybridMultilevel"/>
    <w:tmpl w:val="922E8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BBB42C6"/>
    <w:multiLevelType w:val="hybridMultilevel"/>
    <w:tmpl w:val="ED00C68C"/>
    <w:lvl w:ilvl="0" w:tplc="9DEA9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C874E1B"/>
    <w:multiLevelType w:val="hybridMultilevel"/>
    <w:tmpl w:val="DA241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5D41C4F"/>
    <w:multiLevelType w:val="hybridMultilevel"/>
    <w:tmpl w:val="5E86A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B553ADF"/>
    <w:multiLevelType w:val="hybridMultilevel"/>
    <w:tmpl w:val="74DA6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B721C42"/>
    <w:multiLevelType w:val="hybridMultilevel"/>
    <w:tmpl w:val="89B09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2"/>
  </w:num>
  <w:num w:numId="4">
    <w:abstractNumId w:val="4"/>
  </w:num>
  <w:num w:numId="5">
    <w:abstractNumId w:val="17"/>
  </w:num>
  <w:num w:numId="6">
    <w:abstractNumId w:val="20"/>
  </w:num>
  <w:num w:numId="7">
    <w:abstractNumId w:val="14"/>
  </w:num>
  <w:num w:numId="8">
    <w:abstractNumId w:val="23"/>
  </w:num>
  <w:num w:numId="9">
    <w:abstractNumId w:val="18"/>
  </w:num>
  <w:num w:numId="10">
    <w:abstractNumId w:val="11"/>
  </w:num>
  <w:num w:numId="11">
    <w:abstractNumId w:val="13"/>
  </w:num>
  <w:num w:numId="12">
    <w:abstractNumId w:val="15"/>
  </w:num>
  <w:num w:numId="13">
    <w:abstractNumId w:val="5"/>
  </w:num>
  <w:num w:numId="14">
    <w:abstractNumId w:val="25"/>
  </w:num>
  <w:num w:numId="15">
    <w:abstractNumId w:val="16"/>
  </w:num>
  <w:num w:numId="16">
    <w:abstractNumId w:val="6"/>
  </w:num>
  <w:num w:numId="17">
    <w:abstractNumId w:val="28"/>
  </w:num>
  <w:num w:numId="18">
    <w:abstractNumId w:val="3"/>
  </w:num>
  <w:num w:numId="19">
    <w:abstractNumId w:val="1"/>
  </w:num>
  <w:num w:numId="20">
    <w:abstractNumId w:val="7"/>
  </w:num>
  <w:num w:numId="21">
    <w:abstractNumId w:val="8"/>
  </w:num>
  <w:num w:numId="22">
    <w:abstractNumId w:val="10"/>
  </w:num>
  <w:num w:numId="23">
    <w:abstractNumId w:val="9"/>
  </w:num>
  <w:num w:numId="24">
    <w:abstractNumId w:val="27"/>
  </w:num>
  <w:num w:numId="25">
    <w:abstractNumId w:val="0"/>
  </w:num>
  <w:num w:numId="26">
    <w:abstractNumId w:val="2"/>
  </w:num>
  <w:num w:numId="27">
    <w:abstractNumId w:val="26"/>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01"/>
    <w:rsid w:val="00022F58"/>
    <w:rsid w:val="000713FB"/>
    <w:rsid w:val="00097F50"/>
    <w:rsid w:val="000A16EA"/>
    <w:rsid w:val="000F570A"/>
    <w:rsid w:val="001441B1"/>
    <w:rsid w:val="00153D6A"/>
    <w:rsid w:val="001758EA"/>
    <w:rsid w:val="001953CA"/>
    <w:rsid w:val="001A0108"/>
    <w:rsid w:val="00201136"/>
    <w:rsid w:val="00217FC3"/>
    <w:rsid w:val="00234C2D"/>
    <w:rsid w:val="00235742"/>
    <w:rsid w:val="00251EA0"/>
    <w:rsid w:val="00262CC3"/>
    <w:rsid w:val="00310DBA"/>
    <w:rsid w:val="003659C6"/>
    <w:rsid w:val="0038433D"/>
    <w:rsid w:val="00392709"/>
    <w:rsid w:val="003A1948"/>
    <w:rsid w:val="003A7734"/>
    <w:rsid w:val="003D34BC"/>
    <w:rsid w:val="003F098B"/>
    <w:rsid w:val="0044746B"/>
    <w:rsid w:val="004A7977"/>
    <w:rsid w:val="004B2961"/>
    <w:rsid w:val="004F5350"/>
    <w:rsid w:val="00526F72"/>
    <w:rsid w:val="005515E8"/>
    <w:rsid w:val="005564B7"/>
    <w:rsid w:val="00566D05"/>
    <w:rsid w:val="00580298"/>
    <w:rsid w:val="00582A01"/>
    <w:rsid w:val="00582C39"/>
    <w:rsid w:val="005E1EDA"/>
    <w:rsid w:val="005E2D1C"/>
    <w:rsid w:val="005F70F7"/>
    <w:rsid w:val="006028B7"/>
    <w:rsid w:val="006A0B32"/>
    <w:rsid w:val="006B5641"/>
    <w:rsid w:val="00757A65"/>
    <w:rsid w:val="00772271"/>
    <w:rsid w:val="00782C03"/>
    <w:rsid w:val="0079118F"/>
    <w:rsid w:val="0080644F"/>
    <w:rsid w:val="0086550D"/>
    <w:rsid w:val="008A578C"/>
    <w:rsid w:val="008B0127"/>
    <w:rsid w:val="008D2D19"/>
    <w:rsid w:val="00915AEA"/>
    <w:rsid w:val="00962469"/>
    <w:rsid w:val="009A6D78"/>
    <w:rsid w:val="00A30174"/>
    <w:rsid w:val="00A86B32"/>
    <w:rsid w:val="00A9255F"/>
    <w:rsid w:val="00A953C9"/>
    <w:rsid w:val="00AA5EA1"/>
    <w:rsid w:val="00AD113C"/>
    <w:rsid w:val="00B90373"/>
    <w:rsid w:val="00BC210A"/>
    <w:rsid w:val="00BE2BDF"/>
    <w:rsid w:val="00C17F98"/>
    <w:rsid w:val="00C40315"/>
    <w:rsid w:val="00D023D5"/>
    <w:rsid w:val="00D25ED3"/>
    <w:rsid w:val="00DD6C3C"/>
    <w:rsid w:val="00E447B7"/>
    <w:rsid w:val="00E46D83"/>
    <w:rsid w:val="00E747AC"/>
    <w:rsid w:val="00E85C3D"/>
    <w:rsid w:val="00EA1404"/>
    <w:rsid w:val="00ED449C"/>
    <w:rsid w:val="00EE6C58"/>
    <w:rsid w:val="00EF44CB"/>
    <w:rsid w:val="00F24521"/>
    <w:rsid w:val="00F40111"/>
    <w:rsid w:val="00F926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2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22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2C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2A01"/>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582A01"/>
    <w:rPr>
      <w:rFonts w:eastAsiaTheme="minorEastAsia"/>
      <w:lang w:eastAsia="nl-NL"/>
    </w:rPr>
  </w:style>
  <w:style w:type="paragraph" w:styleId="BalloonText">
    <w:name w:val="Balloon Text"/>
    <w:basedOn w:val="Normal"/>
    <w:link w:val="BalloonTextChar"/>
    <w:uiPriority w:val="99"/>
    <w:semiHidden/>
    <w:unhideWhenUsed/>
    <w:rsid w:val="0058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A01"/>
    <w:rPr>
      <w:rFonts w:ascii="Tahoma" w:hAnsi="Tahoma" w:cs="Tahoma"/>
      <w:sz w:val="16"/>
      <w:szCs w:val="16"/>
    </w:rPr>
  </w:style>
  <w:style w:type="table" w:styleId="LightList">
    <w:name w:val="Light List"/>
    <w:basedOn w:val="TableNormal"/>
    <w:uiPriority w:val="61"/>
    <w:rsid w:val="006A0B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6A0B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0B32"/>
  </w:style>
  <w:style w:type="paragraph" w:styleId="Footer">
    <w:name w:val="footer"/>
    <w:basedOn w:val="Normal"/>
    <w:link w:val="FooterChar"/>
    <w:uiPriority w:val="99"/>
    <w:unhideWhenUsed/>
    <w:rsid w:val="006A0B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0B32"/>
  </w:style>
  <w:style w:type="paragraph" w:styleId="TOC1">
    <w:name w:val="toc 1"/>
    <w:basedOn w:val="Normal"/>
    <w:next w:val="Normal"/>
    <w:autoRedefine/>
    <w:uiPriority w:val="39"/>
    <w:unhideWhenUsed/>
    <w:rsid w:val="006A0B32"/>
    <w:pPr>
      <w:spacing w:after="100"/>
    </w:pPr>
  </w:style>
  <w:style w:type="paragraph" w:styleId="TOC2">
    <w:name w:val="toc 2"/>
    <w:basedOn w:val="Normal"/>
    <w:next w:val="Normal"/>
    <w:autoRedefine/>
    <w:uiPriority w:val="39"/>
    <w:unhideWhenUsed/>
    <w:rsid w:val="006A0B32"/>
    <w:pPr>
      <w:spacing w:after="100"/>
      <w:ind w:left="220"/>
    </w:pPr>
  </w:style>
  <w:style w:type="character" w:styleId="Hyperlink">
    <w:name w:val="Hyperlink"/>
    <w:basedOn w:val="DefaultParagraphFont"/>
    <w:uiPriority w:val="99"/>
    <w:unhideWhenUsed/>
    <w:rsid w:val="006A0B32"/>
    <w:rPr>
      <w:color w:val="0000FF" w:themeColor="hyperlink"/>
      <w:u w:val="single"/>
    </w:rPr>
  </w:style>
  <w:style w:type="character" w:customStyle="1" w:styleId="Heading1Char">
    <w:name w:val="Heading 1 Char"/>
    <w:basedOn w:val="DefaultParagraphFont"/>
    <w:link w:val="Heading1"/>
    <w:uiPriority w:val="9"/>
    <w:rsid w:val="007722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2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227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F44CB"/>
    <w:pPr>
      <w:spacing w:after="100"/>
      <w:ind w:left="440"/>
    </w:pPr>
  </w:style>
  <w:style w:type="table" w:styleId="TableGrid">
    <w:name w:val="Table Grid"/>
    <w:basedOn w:val="TableNormal"/>
    <w:uiPriority w:val="59"/>
    <w:rsid w:val="00262CC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2C03"/>
    <w:pPr>
      <w:ind w:left="720"/>
      <w:contextualSpacing/>
    </w:pPr>
  </w:style>
  <w:style w:type="character" w:customStyle="1" w:styleId="Heading4Char">
    <w:name w:val="Heading 4 Char"/>
    <w:basedOn w:val="DefaultParagraphFont"/>
    <w:link w:val="Heading4"/>
    <w:uiPriority w:val="9"/>
    <w:rsid w:val="00782C0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2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22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2C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2A01"/>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582A01"/>
    <w:rPr>
      <w:rFonts w:eastAsiaTheme="minorEastAsia"/>
      <w:lang w:eastAsia="nl-NL"/>
    </w:rPr>
  </w:style>
  <w:style w:type="paragraph" w:styleId="BalloonText">
    <w:name w:val="Balloon Text"/>
    <w:basedOn w:val="Normal"/>
    <w:link w:val="BalloonTextChar"/>
    <w:uiPriority w:val="99"/>
    <w:semiHidden/>
    <w:unhideWhenUsed/>
    <w:rsid w:val="0058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A01"/>
    <w:rPr>
      <w:rFonts w:ascii="Tahoma" w:hAnsi="Tahoma" w:cs="Tahoma"/>
      <w:sz w:val="16"/>
      <w:szCs w:val="16"/>
    </w:rPr>
  </w:style>
  <w:style w:type="table" w:styleId="LightList">
    <w:name w:val="Light List"/>
    <w:basedOn w:val="TableNormal"/>
    <w:uiPriority w:val="61"/>
    <w:rsid w:val="006A0B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6A0B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0B32"/>
  </w:style>
  <w:style w:type="paragraph" w:styleId="Footer">
    <w:name w:val="footer"/>
    <w:basedOn w:val="Normal"/>
    <w:link w:val="FooterChar"/>
    <w:uiPriority w:val="99"/>
    <w:unhideWhenUsed/>
    <w:rsid w:val="006A0B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0B32"/>
  </w:style>
  <w:style w:type="paragraph" w:styleId="TOC1">
    <w:name w:val="toc 1"/>
    <w:basedOn w:val="Normal"/>
    <w:next w:val="Normal"/>
    <w:autoRedefine/>
    <w:uiPriority w:val="39"/>
    <w:unhideWhenUsed/>
    <w:rsid w:val="006A0B32"/>
    <w:pPr>
      <w:spacing w:after="100"/>
    </w:pPr>
  </w:style>
  <w:style w:type="paragraph" w:styleId="TOC2">
    <w:name w:val="toc 2"/>
    <w:basedOn w:val="Normal"/>
    <w:next w:val="Normal"/>
    <w:autoRedefine/>
    <w:uiPriority w:val="39"/>
    <w:unhideWhenUsed/>
    <w:rsid w:val="006A0B32"/>
    <w:pPr>
      <w:spacing w:after="100"/>
      <w:ind w:left="220"/>
    </w:pPr>
  </w:style>
  <w:style w:type="character" w:styleId="Hyperlink">
    <w:name w:val="Hyperlink"/>
    <w:basedOn w:val="DefaultParagraphFont"/>
    <w:uiPriority w:val="99"/>
    <w:unhideWhenUsed/>
    <w:rsid w:val="006A0B32"/>
    <w:rPr>
      <w:color w:val="0000FF" w:themeColor="hyperlink"/>
      <w:u w:val="single"/>
    </w:rPr>
  </w:style>
  <w:style w:type="character" w:customStyle="1" w:styleId="Heading1Char">
    <w:name w:val="Heading 1 Char"/>
    <w:basedOn w:val="DefaultParagraphFont"/>
    <w:link w:val="Heading1"/>
    <w:uiPriority w:val="9"/>
    <w:rsid w:val="007722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2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227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F44CB"/>
    <w:pPr>
      <w:spacing w:after="100"/>
      <w:ind w:left="440"/>
    </w:pPr>
  </w:style>
  <w:style w:type="table" w:styleId="TableGrid">
    <w:name w:val="Table Grid"/>
    <w:basedOn w:val="TableNormal"/>
    <w:uiPriority w:val="59"/>
    <w:rsid w:val="00262CC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2C03"/>
    <w:pPr>
      <w:ind w:left="720"/>
      <w:contextualSpacing/>
    </w:pPr>
  </w:style>
  <w:style w:type="character" w:customStyle="1" w:styleId="Heading4Char">
    <w:name w:val="Heading 4 Char"/>
    <w:basedOn w:val="DefaultParagraphFont"/>
    <w:link w:val="Heading4"/>
    <w:uiPriority w:val="9"/>
    <w:rsid w:val="00782C0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4209">
      <w:bodyDiv w:val="1"/>
      <w:marLeft w:val="0"/>
      <w:marRight w:val="0"/>
      <w:marTop w:val="0"/>
      <w:marBottom w:val="0"/>
      <w:divBdr>
        <w:top w:val="none" w:sz="0" w:space="0" w:color="auto"/>
        <w:left w:val="none" w:sz="0" w:space="0" w:color="auto"/>
        <w:bottom w:val="none" w:sz="0" w:space="0" w:color="auto"/>
        <w:right w:val="none" w:sz="0" w:space="0" w:color="auto"/>
      </w:divBdr>
    </w:div>
    <w:div w:id="1258292894">
      <w:bodyDiv w:val="1"/>
      <w:marLeft w:val="0"/>
      <w:marRight w:val="0"/>
      <w:marTop w:val="0"/>
      <w:marBottom w:val="0"/>
      <w:divBdr>
        <w:top w:val="none" w:sz="0" w:space="0" w:color="auto"/>
        <w:left w:val="none" w:sz="0" w:space="0" w:color="auto"/>
        <w:bottom w:val="none" w:sz="0" w:space="0" w:color="auto"/>
        <w:right w:val="none" w:sz="0" w:space="0" w:color="auto"/>
      </w:divBdr>
    </w:div>
    <w:div w:id="1289896144">
      <w:bodyDiv w:val="1"/>
      <w:marLeft w:val="0"/>
      <w:marRight w:val="0"/>
      <w:marTop w:val="0"/>
      <w:marBottom w:val="0"/>
      <w:divBdr>
        <w:top w:val="none" w:sz="0" w:space="0" w:color="auto"/>
        <w:left w:val="none" w:sz="0" w:space="0" w:color="auto"/>
        <w:bottom w:val="none" w:sz="0" w:space="0" w:color="auto"/>
        <w:right w:val="none" w:sz="0" w:space="0" w:color="auto"/>
      </w:divBdr>
    </w:div>
    <w:div w:id="1662388906">
      <w:bodyDiv w:val="1"/>
      <w:marLeft w:val="0"/>
      <w:marRight w:val="0"/>
      <w:marTop w:val="0"/>
      <w:marBottom w:val="0"/>
      <w:divBdr>
        <w:top w:val="none" w:sz="0" w:space="0" w:color="auto"/>
        <w:left w:val="none" w:sz="0" w:space="0" w:color="auto"/>
        <w:bottom w:val="none" w:sz="0" w:space="0" w:color="auto"/>
        <w:right w:val="none" w:sz="0" w:space="0" w:color="auto"/>
      </w:divBdr>
    </w:div>
    <w:div w:id="1871649091">
      <w:bodyDiv w:val="1"/>
      <w:marLeft w:val="0"/>
      <w:marRight w:val="0"/>
      <w:marTop w:val="0"/>
      <w:marBottom w:val="0"/>
      <w:divBdr>
        <w:top w:val="none" w:sz="0" w:space="0" w:color="auto"/>
        <w:left w:val="none" w:sz="0" w:space="0" w:color="auto"/>
        <w:bottom w:val="none" w:sz="0" w:space="0" w:color="auto"/>
        <w:right w:val="none" w:sz="0" w:space="0" w:color="auto"/>
      </w:divBdr>
    </w:div>
    <w:div w:id="21212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5.jp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91918-A6FB-462B-B8B2-18F2C7A65604}" type="doc">
      <dgm:prSet loTypeId="urn:microsoft.com/office/officeart/2008/layout/HorizontalMultiLevelHierarchy" loCatId="hierarchy" qsTypeId="urn:microsoft.com/office/officeart/2005/8/quickstyle/3d1" qsCatId="3D" csTypeId="urn:microsoft.com/office/officeart/2005/8/colors/accent3_5" csCatId="accent3" phldr="1"/>
      <dgm:spPr/>
      <dgm:t>
        <a:bodyPr/>
        <a:lstStyle/>
        <a:p>
          <a:endParaRPr lang="nl-NL"/>
        </a:p>
      </dgm:t>
    </dgm:pt>
    <dgm:pt modelId="{F4A66386-85DE-4C81-8C6D-097F9D5A8A74}">
      <dgm:prSet phldrT="[Tekst]" custT="1"/>
      <dgm:spPr>
        <a:xfrm rot="16200000">
          <a:off x="-68104" y="624935"/>
          <a:ext cx="1543049" cy="293179"/>
        </a:xfrm>
        <a:gradFill rotWithShape="0">
          <a:gsLst>
            <a:gs pos="0">
              <a:srgbClr val="9BBB59">
                <a:alpha val="80000"/>
                <a:hueOff val="0"/>
                <a:satOff val="0"/>
                <a:lumOff val="0"/>
                <a:alphaOff val="0"/>
                <a:shade val="51000"/>
                <a:satMod val="130000"/>
              </a:srgbClr>
            </a:gs>
            <a:gs pos="80000">
              <a:srgbClr val="9BBB59">
                <a:alpha val="80000"/>
                <a:hueOff val="0"/>
                <a:satOff val="0"/>
                <a:lumOff val="0"/>
                <a:alphaOff val="0"/>
                <a:shade val="93000"/>
                <a:satMod val="130000"/>
              </a:srgbClr>
            </a:gs>
            <a:gs pos="100000">
              <a:srgbClr val="9BBB59">
                <a:alpha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nl-NL" sz="1400">
              <a:solidFill>
                <a:sysClr val="window" lastClr="FFFFFF"/>
              </a:solidFill>
              <a:latin typeface="Calibri"/>
              <a:ea typeface="+mn-ea"/>
              <a:cs typeface="+mn-cs"/>
            </a:rPr>
            <a:t>John Mol</a:t>
          </a:r>
        </a:p>
      </dgm:t>
    </dgm:pt>
    <dgm:pt modelId="{CC118420-8EBA-4353-84C1-4909A760742B}" type="parTrans" cxnId="{9D7AE6C3-E6FF-4527-A41B-BA793B1C967F}">
      <dgm:prSet/>
      <dgm:spPr/>
      <dgm:t>
        <a:bodyPr/>
        <a:lstStyle/>
        <a:p>
          <a:endParaRPr lang="nl-NL"/>
        </a:p>
      </dgm:t>
    </dgm:pt>
    <dgm:pt modelId="{D2EEB174-830D-405E-AD6C-FB0F5D6A0FA3}" type="sibTrans" cxnId="{9D7AE6C3-E6FF-4527-A41B-BA793B1C967F}">
      <dgm:prSet/>
      <dgm:spPr/>
      <dgm:t>
        <a:bodyPr/>
        <a:lstStyle/>
        <a:p>
          <a:endParaRPr lang="nl-NL"/>
        </a:p>
      </dgm:t>
    </dgm:pt>
    <dgm:pt modelId="{A73431C5-22FD-47B1-8DBB-25ED55F8DE45}">
      <dgm:prSet phldrT="[Tekst]" custT="1"/>
      <dgm:spPr>
        <a:xfrm>
          <a:off x="1042335" y="258460"/>
          <a:ext cx="961628" cy="293179"/>
        </a:xfr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nl-NL" sz="1400">
              <a:solidFill>
                <a:sysClr val="window" lastClr="FFFFFF"/>
              </a:solidFill>
              <a:latin typeface="Calibri"/>
              <a:ea typeface="+mn-ea"/>
              <a:cs typeface="+mn-cs"/>
            </a:rPr>
            <a:t>Emmy</a:t>
          </a:r>
        </a:p>
      </dgm:t>
    </dgm:pt>
    <dgm:pt modelId="{E25C5755-7CEF-45DF-88B7-8E61BAC28121}" type="parTrans" cxnId="{9ED38B99-1F54-4919-8843-7277A38CD66D}">
      <dgm:prSet custT="1"/>
      <dgm:spPr>
        <a:xfrm>
          <a:off x="850010" y="405050"/>
          <a:ext cx="192325" cy="366474"/>
        </a:xfr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gm:spPr>
      <dgm:t>
        <a:bodyPr/>
        <a:lstStyle/>
        <a:p>
          <a:endParaRPr lang="nl-NL" sz="1400">
            <a:solidFill>
              <a:srgbClr val="FFFF00"/>
            </a:solidFill>
            <a:latin typeface="Calibri"/>
            <a:ea typeface="+mn-ea"/>
            <a:cs typeface="+mn-cs"/>
          </a:endParaRPr>
        </a:p>
      </dgm:t>
    </dgm:pt>
    <dgm:pt modelId="{6DD6C280-7A1B-4E80-B4D1-BFF37E40B011}" type="sibTrans" cxnId="{9ED38B99-1F54-4919-8843-7277A38CD66D}">
      <dgm:prSet/>
      <dgm:spPr/>
      <dgm:t>
        <a:bodyPr/>
        <a:lstStyle/>
        <a:p>
          <a:endParaRPr lang="nl-NL"/>
        </a:p>
      </dgm:t>
    </dgm:pt>
    <dgm:pt modelId="{F49814AC-7457-4ED9-86A9-F14C076C72F5}">
      <dgm:prSet phldrT="[Tekst]" custT="1"/>
      <dgm:spPr>
        <a:xfrm>
          <a:off x="1042335" y="624935"/>
          <a:ext cx="961628" cy="293179"/>
        </a:xfr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nl-NL" sz="1400">
              <a:solidFill>
                <a:sysClr val="window" lastClr="FFFFFF"/>
              </a:solidFill>
              <a:latin typeface="Calibri"/>
              <a:ea typeface="+mn-ea"/>
              <a:cs typeface="+mn-cs"/>
            </a:rPr>
            <a:t>Noëlle</a:t>
          </a:r>
        </a:p>
      </dgm:t>
    </dgm:pt>
    <dgm:pt modelId="{E3AE5867-3B30-4D89-AC5B-EE0E2A8C68D6}" type="parTrans" cxnId="{8CFF60A7-D794-4FF6-BD1B-DAE570BA3AED}">
      <dgm:prSet custT="1"/>
      <dgm:spPr>
        <a:xfrm>
          <a:off x="850010" y="725804"/>
          <a:ext cx="192325" cy="91440"/>
        </a:xfr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gm:spPr>
      <dgm:t>
        <a:bodyPr/>
        <a:lstStyle/>
        <a:p>
          <a:endParaRPr lang="nl-NL" sz="1400">
            <a:solidFill>
              <a:srgbClr val="FFFF00"/>
            </a:solidFill>
            <a:latin typeface="Calibri"/>
            <a:ea typeface="+mn-ea"/>
            <a:cs typeface="+mn-cs"/>
          </a:endParaRPr>
        </a:p>
      </dgm:t>
    </dgm:pt>
    <dgm:pt modelId="{B9CC6F14-AE6E-4093-BE82-B751E1B83C5F}" type="sibTrans" cxnId="{8CFF60A7-D794-4FF6-BD1B-DAE570BA3AED}">
      <dgm:prSet/>
      <dgm:spPr/>
      <dgm:t>
        <a:bodyPr/>
        <a:lstStyle/>
        <a:p>
          <a:endParaRPr lang="nl-NL"/>
        </a:p>
      </dgm:t>
    </dgm:pt>
    <dgm:pt modelId="{E37A0341-A36B-4D2E-B0CC-CFC1DD7C676D}">
      <dgm:prSet phldrT="[Tekst]" custT="1"/>
      <dgm:spPr>
        <a:xfrm>
          <a:off x="1042335" y="991409"/>
          <a:ext cx="961628" cy="293179"/>
        </a:xfr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nl-NL" sz="1400">
              <a:solidFill>
                <a:sysClr val="window" lastClr="FFFFFF"/>
              </a:solidFill>
              <a:latin typeface="Calibri"/>
              <a:ea typeface="+mn-ea"/>
              <a:cs typeface="+mn-cs"/>
            </a:rPr>
            <a:t>Charon</a:t>
          </a:r>
        </a:p>
      </dgm:t>
    </dgm:pt>
    <dgm:pt modelId="{E7AB2223-8666-4439-9ABD-7C3368953D14}" type="parTrans" cxnId="{D89C01D9-CEFC-45E3-8CB5-1068311D86E8}">
      <dgm:prSet custT="1"/>
      <dgm:spPr>
        <a:xfrm>
          <a:off x="850010" y="771524"/>
          <a:ext cx="192325" cy="366474"/>
        </a:xfr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gm:spPr>
      <dgm:t>
        <a:bodyPr/>
        <a:lstStyle/>
        <a:p>
          <a:endParaRPr lang="nl-NL" sz="1400">
            <a:solidFill>
              <a:srgbClr val="FFFF00"/>
            </a:solidFill>
            <a:latin typeface="Calibri"/>
            <a:ea typeface="+mn-ea"/>
            <a:cs typeface="+mn-cs"/>
          </a:endParaRPr>
        </a:p>
      </dgm:t>
    </dgm:pt>
    <dgm:pt modelId="{B9CCA53B-2B2E-4FE3-A2D8-4D291B6FAF51}" type="sibTrans" cxnId="{D89C01D9-CEFC-45E3-8CB5-1068311D86E8}">
      <dgm:prSet/>
      <dgm:spPr/>
      <dgm:t>
        <a:bodyPr/>
        <a:lstStyle/>
        <a:p>
          <a:endParaRPr lang="nl-NL"/>
        </a:p>
      </dgm:t>
    </dgm:pt>
    <dgm:pt modelId="{4401710E-7B49-47A5-9D5F-7FD24C8AF9C5}">
      <dgm:prSet custT="1"/>
      <dgm:spPr>
        <a:xfrm>
          <a:off x="2196290" y="624935"/>
          <a:ext cx="961628" cy="293179"/>
        </a:xfrm>
        <a:gradFill rotWithShape="0">
          <a:gsLst>
            <a:gs pos="0">
              <a:srgbClr val="9BBB59">
                <a:alpha val="50000"/>
                <a:hueOff val="0"/>
                <a:satOff val="0"/>
                <a:lumOff val="0"/>
                <a:alphaOff val="0"/>
                <a:shade val="51000"/>
                <a:satMod val="130000"/>
              </a:srgbClr>
            </a:gs>
            <a:gs pos="80000">
              <a:srgbClr val="9BBB59">
                <a:alpha val="50000"/>
                <a:hueOff val="0"/>
                <a:satOff val="0"/>
                <a:lumOff val="0"/>
                <a:alphaOff val="0"/>
                <a:shade val="93000"/>
                <a:satMod val="130000"/>
              </a:srgbClr>
            </a:gs>
            <a:gs pos="100000">
              <a:srgbClr val="9BBB59">
                <a:alpha val="5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nl-NL" sz="1400">
              <a:solidFill>
                <a:sysClr val="window" lastClr="FFFFFF"/>
              </a:solidFill>
              <a:latin typeface="Calibri"/>
              <a:ea typeface="+mn-ea"/>
              <a:cs typeface="+mn-cs"/>
            </a:rPr>
            <a:t>Stagiaires</a:t>
          </a:r>
        </a:p>
      </dgm:t>
    </dgm:pt>
    <dgm:pt modelId="{C5BF88E1-BEC7-4B86-8930-06FC68D751D2}" type="parTrans" cxnId="{CD0816DF-DFEB-4CBD-BB54-9D43B969F5A5}">
      <dgm:prSet custT="1"/>
      <dgm:spPr>
        <a:xfrm>
          <a:off x="2003964" y="725804"/>
          <a:ext cx="192325" cy="91440"/>
        </a:xfrm>
        <a:noFill/>
        <a:ln w="25400" cap="flat" cmpd="sng" algn="ctr">
          <a:solidFill>
            <a:srgbClr val="9BBB59">
              <a:tint val="70000"/>
              <a:hueOff val="0"/>
              <a:satOff val="0"/>
              <a:lumOff val="0"/>
              <a:alphaOff val="0"/>
            </a:srgbClr>
          </a:solidFill>
          <a:prstDash val="solid"/>
        </a:ln>
        <a:effectLst/>
        <a:scene3d>
          <a:camera prst="orthographicFront"/>
          <a:lightRig rig="flat" dir="t"/>
        </a:scene3d>
        <a:sp3d prstMaterial="matte"/>
      </dgm:spPr>
      <dgm:t>
        <a:bodyPr/>
        <a:lstStyle/>
        <a:p>
          <a:endParaRPr lang="nl-NL" sz="1400">
            <a:solidFill>
              <a:srgbClr val="FFFF00"/>
            </a:solidFill>
            <a:latin typeface="Calibri"/>
            <a:ea typeface="+mn-ea"/>
            <a:cs typeface="+mn-cs"/>
          </a:endParaRPr>
        </a:p>
      </dgm:t>
    </dgm:pt>
    <dgm:pt modelId="{90E4B220-1189-4DD3-8BC5-9FED828ACFE4}" type="sibTrans" cxnId="{CD0816DF-DFEB-4CBD-BB54-9D43B969F5A5}">
      <dgm:prSet/>
      <dgm:spPr/>
      <dgm:t>
        <a:bodyPr/>
        <a:lstStyle/>
        <a:p>
          <a:endParaRPr lang="nl-NL"/>
        </a:p>
      </dgm:t>
    </dgm:pt>
    <dgm:pt modelId="{D13250B8-113E-4320-9436-474FF33C905B}" type="pres">
      <dgm:prSet presAssocID="{10591918-A6FB-462B-B8B2-18F2C7A65604}" presName="Name0" presStyleCnt="0">
        <dgm:presLayoutVars>
          <dgm:chPref val="1"/>
          <dgm:dir/>
          <dgm:animOne val="branch"/>
          <dgm:animLvl val="lvl"/>
          <dgm:resizeHandles val="exact"/>
        </dgm:presLayoutVars>
      </dgm:prSet>
      <dgm:spPr/>
      <dgm:t>
        <a:bodyPr/>
        <a:lstStyle/>
        <a:p>
          <a:endParaRPr lang="nl-NL"/>
        </a:p>
      </dgm:t>
    </dgm:pt>
    <dgm:pt modelId="{45BA35FD-FAE4-446A-9D83-E7BD2DFC264F}" type="pres">
      <dgm:prSet presAssocID="{F4A66386-85DE-4C81-8C6D-097F9D5A8A74}" presName="root1" presStyleCnt="0"/>
      <dgm:spPr/>
      <dgm:t>
        <a:bodyPr/>
        <a:lstStyle/>
        <a:p>
          <a:endParaRPr lang="nl-NL"/>
        </a:p>
      </dgm:t>
    </dgm:pt>
    <dgm:pt modelId="{29DFDAE3-9F67-4C6D-A64C-3364D3E287CF}" type="pres">
      <dgm:prSet presAssocID="{F4A66386-85DE-4C81-8C6D-097F9D5A8A74}" presName="LevelOneTextNode" presStyleLbl="node0" presStyleIdx="0" presStyleCnt="1">
        <dgm:presLayoutVars>
          <dgm:chPref val="3"/>
        </dgm:presLayoutVars>
      </dgm:prSet>
      <dgm:spPr>
        <a:prstGeom prst="rect">
          <a:avLst/>
        </a:prstGeom>
      </dgm:spPr>
      <dgm:t>
        <a:bodyPr/>
        <a:lstStyle/>
        <a:p>
          <a:endParaRPr lang="nl-NL"/>
        </a:p>
      </dgm:t>
    </dgm:pt>
    <dgm:pt modelId="{13BAA58F-33CE-4503-B51B-7D234020C824}" type="pres">
      <dgm:prSet presAssocID="{F4A66386-85DE-4C81-8C6D-097F9D5A8A74}" presName="level2hierChild" presStyleCnt="0"/>
      <dgm:spPr/>
      <dgm:t>
        <a:bodyPr/>
        <a:lstStyle/>
        <a:p>
          <a:endParaRPr lang="nl-NL"/>
        </a:p>
      </dgm:t>
    </dgm:pt>
    <dgm:pt modelId="{72F24BE7-4409-4366-A3E7-A65855284D9F}" type="pres">
      <dgm:prSet presAssocID="{E25C5755-7CEF-45DF-88B7-8E61BAC28121}" presName="conn2-1" presStyleLbl="parChTrans1D2" presStyleIdx="0" presStyleCnt="3"/>
      <dgm:spPr>
        <a:custGeom>
          <a:avLst/>
          <a:gdLst/>
          <a:ahLst/>
          <a:cxnLst/>
          <a:rect l="0" t="0" r="0" b="0"/>
          <a:pathLst>
            <a:path>
              <a:moveTo>
                <a:pt x="0" y="366474"/>
              </a:moveTo>
              <a:lnTo>
                <a:pt x="96162" y="366474"/>
              </a:lnTo>
              <a:lnTo>
                <a:pt x="96162" y="0"/>
              </a:lnTo>
              <a:lnTo>
                <a:pt x="192325" y="0"/>
              </a:lnTo>
            </a:path>
          </a:pathLst>
        </a:custGeom>
      </dgm:spPr>
      <dgm:t>
        <a:bodyPr/>
        <a:lstStyle/>
        <a:p>
          <a:endParaRPr lang="nl-NL"/>
        </a:p>
      </dgm:t>
    </dgm:pt>
    <dgm:pt modelId="{4B0B93E3-8D1C-4843-847D-1177FB40EAF6}" type="pres">
      <dgm:prSet presAssocID="{E25C5755-7CEF-45DF-88B7-8E61BAC28121}" presName="connTx" presStyleLbl="parChTrans1D2" presStyleIdx="0" presStyleCnt="3"/>
      <dgm:spPr/>
      <dgm:t>
        <a:bodyPr/>
        <a:lstStyle/>
        <a:p>
          <a:endParaRPr lang="nl-NL"/>
        </a:p>
      </dgm:t>
    </dgm:pt>
    <dgm:pt modelId="{3EBE6294-1990-4965-80A6-A448E60E606E}" type="pres">
      <dgm:prSet presAssocID="{A73431C5-22FD-47B1-8DBB-25ED55F8DE45}" presName="root2" presStyleCnt="0"/>
      <dgm:spPr/>
      <dgm:t>
        <a:bodyPr/>
        <a:lstStyle/>
        <a:p>
          <a:endParaRPr lang="nl-NL"/>
        </a:p>
      </dgm:t>
    </dgm:pt>
    <dgm:pt modelId="{F622BB3C-9E62-4F18-BC34-C221B2447F42}" type="pres">
      <dgm:prSet presAssocID="{A73431C5-22FD-47B1-8DBB-25ED55F8DE45}" presName="LevelTwoTextNode" presStyleLbl="node2" presStyleIdx="0" presStyleCnt="3">
        <dgm:presLayoutVars>
          <dgm:chPref val="3"/>
        </dgm:presLayoutVars>
      </dgm:prSet>
      <dgm:spPr>
        <a:prstGeom prst="rect">
          <a:avLst/>
        </a:prstGeom>
      </dgm:spPr>
      <dgm:t>
        <a:bodyPr/>
        <a:lstStyle/>
        <a:p>
          <a:endParaRPr lang="nl-NL"/>
        </a:p>
      </dgm:t>
    </dgm:pt>
    <dgm:pt modelId="{DEE0C4AF-CA4C-499B-BD87-C83746B8CCCC}" type="pres">
      <dgm:prSet presAssocID="{A73431C5-22FD-47B1-8DBB-25ED55F8DE45}" presName="level3hierChild" presStyleCnt="0"/>
      <dgm:spPr/>
      <dgm:t>
        <a:bodyPr/>
        <a:lstStyle/>
        <a:p>
          <a:endParaRPr lang="nl-NL"/>
        </a:p>
      </dgm:t>
    </dgm:pt>
    <dgm:pt modelId="{9F06573B-7B1F-4CC5-83E5-0C9153137D45}" type="pres">
      <dgm:prSet presAssocID="{E3AE5867-3B30-4D89-AC5B-EE0E2A8C68D6}" presName="conn2-1" presStyleLbl="parChTrans1D2" presStyleIdx="1" presStyleCnt="3"/>
      <dgm:spPr>
        <a:custGeom>
          <a:avLst/>
          <a:gdLst/>
          <a:ahLst/>
          <a:cxnLst/>
          <a:rect l="0" t="0" r="0" b="0"/>
          <a:pathLst>
            <a:path>
              <a:moveTo>
                <a:pt x="0" y="45720"/>
              </a:moveTo>
              <a:lnTo>
                <a:pt x="192325" y="45720"/>
              </a:lnTo>
            </a:path>
          </a:pathLst>
        </a:custGeom>
      </dgm:spPr>
      <dgm:t>
        <a:bodyPr/>
        <a:lstStyle/>
        <a:p>
          <a:endParaRPr lang="nl-NL"/>
        </a:p>
      </dgm:t>
    </dgm:pt>
    <dgm:pt modelId="{94D7BD20-28FF-4989-B5E0-886BACCA7F40}" type="pres">
      <dgm:prSet presAssocID="{E3AE5867-3B30-4D89-AC5B-EE0E2A8C68D6}" presName="connTx" presStyleLbl="parChTrans1D2" presStyleIdx="1" presStyleCnt="3"/>
      <dgm:spPr/>
      <dgm:t>
        <a:bodyPr/>
        <a:lstStyle/>
        <a:p>
          <a:endParaRPr lang="nl-NL"/>
        </a:p>
      </dgm:t>
    </dgm:pt>
    <dgm:pt modelId="{AB259DCA-C69B-43FB-BF2E-703491EC4978}" type="pres">
      <dgm:prSet presAssocID="{F49814AC-7457-4ED9-86A9-F14C076C72F5}" presName="root2" presStyleCnt="0"/>
      <dgm:spPr/>
      <dgm:t>
        <a:bodyPr/>
        <a:lstStyle/>
        <a:p>
          <a:endParaRPr lang="nl-NL"/>
        </a:p>
      </dgm:t>
    </dgm:pt>
    <dgm:pt modelId="{D6851336-DCEA-4333-8D8F-D54CBF97894C}" type="pres">
      <dgm:prSet presAssocID="{F49814AC-7457-4ED9-86A9-F14C076C72F5}" presName="LevelTwoTextNode" presStyleLbl="node2" presStyleIdx="1" presStyleCnt="3">
        <dgm:presLayoutVars>
          <dgm:chPref val="3"/>
        </dgm:presLayoutVars>
      </dgm:prSet>
      <dgm:spPr>
        <a:prstGeom prst="rect">
          <a:avLst/>
        </a:prstGeom>
      </dgm:spPr>
      <dgm:t>
        <a:bodyPr/>
        <a:lstStyle/>
        <a:p>
          <a:endParaRPr lang="nl-NL"/>
        </a:p>
      </dgm:t>
    </dgm:pt>
    <dgm:pt modelId="{2F953B1B-C322-4145-B6C0-A179E25E793A}" type="pres">
      <dgm:prSet presAssocID="{F49814AC-7457-4ED9-86A9-F14C076C72F5}" presName="level3hierChild" presStyleCnt="0"/>
      <dgm:spPr/>
      <dgm:t>
        <a:bodyPr/>
        <a:lstStyle/>
        <a:p>
          <a:endParaRPr lang="nl-NL"/>
        </a:p>
      </dgm:t>
    </dgm:pt>
    <dgm:pt modelId="{BAE86B85-69B2-4AFE-8B67-43B507A429C5}" type="pres">
      <dgm:prSet presAssocID="{C5BF88E1-BEC7-4B86-8930-06FC68D751D2}" presName="conn2-1" presStyleLbl="parChTrans1D3" presStyleIdx="0" presStyleCnt="1"/>
      <dgm:spPr>
        <a:custGeom>
          <a:avLst/>
          <a:gdLst/>
          <a:ahLst/>
          <a:cxnLst/>
          <a:rect l="0" t="0" r="0" b="0"/>
          <a:pathLst>
            <a:path>
              <a:moveTo>
                <a:pt x="0" y="45720"/>
              </a:moveTo>
              <a:lnTo>
                <a:pt x="192325" y="45720"/>
              </a:lnTo>
            </a:path>
          </a:pathLst>
        </a:custGeom>
      </dgm:spPr>
      <dgm:t>
        <a:bodyPr/>
        <a:lstStyle/>
        <a:p>
          <a:endParaRPr lang="nl-NL"/>
        </a:p>
      </dgm:t>
    </dgm:pt>
    <dgm:pt modelId="{F0F02D3E-8239-47EE-8D0B-70A975DF37B9}" type="pres">
      <dgm:prSet presAssocID="{C5BF88E1-BEC7-4B86-8930-06FC68D751D2}" presName="connTx" presStyleLbl="parChTrans1D3" presStyleIdx="0" presStyleCnt="1"/>
      <dgm:spPr/>
      <dgm:t>
        <a:bodyPr/>
        <a:lstStyle/>
        <a:p>
          <a:endParaRPr lang="nl-NL"/>
        </a:p>
      </dgm:t>
    </dgm:pt>
    <dgm:pt modelId="{726857C3-DA8C-4757-8323-2ABC03F8C1B4}" type="pres">
      <dgm:prSet presAssocID="{4401710E-7B49-47A5-9D5F-7FD24C8AF9C5}" presName="root2" presStyleCnt="0"/>
      <dgm:spPr/>
      <dgm:t>
        <a:bodyPr/>
        <a:lstStyle/>
        <a:p>
          <a:endParaRPr lang="nl-NL"/>
        </a:p>
      </dgm:t>
    </dgm:pt>
    <dgm:pt modelId="{74384DB4-29C1-4C1E-9D58-F9D7062C714E}" type="pres">
      <dgm:prSet presAssocID="{4401710E-7B49-47A5-9D5F-7FD24C8AF9C5}" presName="LevelTwoTextNode" presStyleLbl="node3" presStyleIdx="0" presStyleCnt="1">
        <dgm:presLayoutVars>
          <dgm:chPref val="3"/>
        </dgm:presLayoutVars>
      </dgm:prSet>
      <dgm:spPr>
        <a:prstGeom prst="rect">
          <a:avLst/>
        </a:prstGeom>
      </dgm:spPr>
      <dgm:t>
        <a:bodyPr/>
        <a:lstStyle/>
        <a:p>
          <a:endParaRPr lang="nl-NL"/>
        </a:p>
      </dgm:t>
    </dgm:pt>
    <dgm:pt modelId="{95CE5702-E82F-47BF-BF32-1D3B2A6E7A71}" type="pres">
      <dgm:prSet presAssocID="{4401710E-7B49-47A5-9D5F-7FD24C8AF9C5}" presName="level3hierChild" presStyleCnt="0"/>
      <dgm:spPr/>
      <dgm:t>
        <a:bodyPr/>
        <a:lstStyle/>
        <a:p>
          <a:endParaRPr lang="nl-NL"/>
        </a:p>
      </dgm:t>
    </dgm:pt>
    <dgm:pt modelId="{546F7A3B-FFC2-4F16-8366-7E023B774F94}" type="pres">
      <dgm:prSet presAssocID="{E7AB2223-8666-4439-9ABD-7C3368953D14}" presName="conn2-1" presStyleLbl="parChTrans1D2" presStyleIdx="2" presStyleCnt="3"/>
      <dgm:spPr>
        <a:custGeom>
          <a:avLst/>
          <a:gdLst/>
          <a:ahLst/>
          <a:cxnLst/>
          <a:rect l="0" t="0" r="0" b="0"/>
          <a:pathLst>
            <a:path>
              <a:moveTo>
                <a:pt x="0" y="0"/>
              </a:moveTo>
              <a:lnTo>
                <a:pt x="96162" y="0"/>
              </a:lnTo>
              <a:lnTo>
                <a:pt x="96162" y="366474"/>
              </a:lnTo>
              <a:lnTo>
                <a:pt x="192325" y="366474"/>
              </a:lnTo>
            </a:path>
          </a:pathLst>
        </a:custGeom>
      </dgm:spPr>
      <dgm:t>
        <a:bodyPr/>
        <a:lstStyle/>
        <a:p>
          <a:endParaRPr lang="nl-NL"/>
        </a:p>
      </dgm:t>
    </dgm:pt>
    <dgm:pt modelId="{D13D99F3-F24B-40FD-BD4D-041F80071597}" type="pres">
      <dgm:prSet presAssocID="{E7AB2223-8666-4439-9ABD-7C3368953D14}" presName="connTx" presStyleLbl="parChTrans1D2" presStyleIdx="2" presStyleCnt="3"/>
      <dgm:spPr/>
      <dgm:t>
        <a:bodyPr/>
        <a:lstStyle/>
        <a:p>
          <a:endParaRPr lang="nl-NL"/>
        </a:p>
      </dgm:t>
    </dgm:pt>
    <dgm:pt modelId="{1D6D5950-AFF4-4E93-8D25-9CA4774F38D1}" type="pres">
      <dgm:prSet presAssocID="{E37A0341-A36B-4D2E-B0CC-CFC1DD7C676D}" presName="root2" presStyleCnt="0"/>
      <dgm:spPr/>
      <dgm:t>
        <a:bodyPr/>
        <a:lstStyle/>
        <a:p>
          <a:endParaRPr lang="nl-NL"/>
        </a:p>
      </dgm:t>
    </dgm:pt>
    <dgm:pt modelId="{D1401664-23F5-43ED-8C05-5DA5188D3CDE}" type="pres">
      <dgm:prSet presAssocID="{E37A0341-A36B-4D2E-B0CC-CFC1DD7C676D}" presName="LevelTwoTextNode" presStyleLbl="node2" presStyleIdx="2" presStyleCnt="3">
        <dgm:presLayoutVars>
          <dgm:chPref val="3"/>
        </dgm:presLayoutVars>
      </dgm:prSet>
      <dgm:spPr>
        <a:prstGeom prst="rect">
          <a:avLst/>
        </a:prstGeom>
      </dgm:spPr>
      <dgm:t>
        <a:bodyPr/>
        <a:lstStyle/>
        <a:p>
          <a:endParaRPr lang="nl-NL"/>
        </a:p>
      </dgm:t>
    </dgm:pt>
    <dgm:pt modelId="{F8D8A4FF-3E04-4EAE-A78F-E6C4A4C5FC2F}" type="pres">
      <dgm:prSet presAssocID="{E37A0341-A36B-4D2E-B0CC-CFC1DD7C676D}" presName="level3hierChild" presStyleCnt="0"/>
      <dgm:spPr/>
      <dgm:t>
        <a:bodyPr/>
        <a:lstStyle/>
        <a:p>
          <a:endParaRPr lang="nl-NL"/>
        </a:p>
      </dgm:t>
    </dgm:pt>
  </dgm:ptLst>
  <dgm:cxnLst>
    <dgm:cxn modelId="{21F9A068-5388-4065-9EC6-569CEE9E3823}" type="presOf" srcId="{F4A66386-85DE-4C81-8C6D-097F9D5A8A74}" destId="{29DFDAE3-9F67-4C6D-A64C-3364D3E287CF}" srcOrd="0" destOrd="0" presId="urn:microsoft.com/office/officeart/2008/layout/HorizontalMultiLevelHierarchy"/>
    <dgm:cxn modelId="{8CFF60A7-D794-4FF6-BD1B-DAE570BA3AED}" srcId="{F4A66386-85DE-4C81-8C6D-097F9D5A8A74}" destId="{F49814AC-7457-4ED9-86A9-F14C076C72F5}" srcOrd="1" destOrd="0" parTransId="{E3AE5867-3B30-4D89-AC5B-EE0E2A8C68D6}" sibTransId="{B9CC6F14-AE6E-4093-BE82-B751E1B83C5F}"/>
    <dgm:cxn modelId="{B24F7A45-6797-497B-B70D-2121854DC307}" type="presOf" srcId="{E7AB2223-8666-4439-9ABD-7C3368953D14}" destId="{546F7A3B-FFC2-4F16-8366-7E023B774F94}" srcOrd="0" destOrd="0" presId="urn:microsoft.com/office/officeart/2008/layout/HorizontalMultiLevelHierarchy"/>
    <dgm:cxn modelId="{72540C30-783B-48F2-9B6C-F7A7077DADAC}" type="presOf" srcId="{E3AE5867-3B30-4D89-AC5B-EE0E2A8C68D6}" destId="{94D7BD20-28FF-4989-B5E0-886BACCA7F40}" srcOrd="1" destOrd="0" presId="urn:microsoft.com/office/officeart/2008/layout/HorizontalMultiLevelHierarchy"/>
    <dgm:cxn modelId="{051928F4-58DB-4B17-B69C-691D6BF53E40}" type="presOf" srcId="{E3AE5867-3B30-4D89-AC5B-EE0E2A8C68D6}" destId="{9F06573B-7B1F-4CC5-83E5-0C9153137D45}" srcOrd="0" destOrd="0" presId="urn:microsoft.com/office/officeart/2008/layout/HorizontalMultiLevelHierarchy"/>
    <dgm:cxn modelId="{70586E83-94E0-4092-B8AF-F51BE573FF9D}" type="presOf" srcId="{A73431C5-22FD-47B1-8DBB-25ED55F8DE45}" destId="{F622BB3C-9E62-4F18-BC34-C221B2447F42}" srcOrd="0" destOrd="0" presId="urn:microsoft.com/office/officeart/2008/layout/HorizontalMultiLevelHierarchy"/>
    <dgm:cxn modelId="{9ED38B99-1F54-4919-8843-7277A38CD66D}" srcId="{F4A66386-85DE-4C81-8C6D-097F9D5A8A74}" destId="{A73431C5-22FD-47B1-8DBB-25ED55F8DE45}" srcOrd="0" destOrd="0" parTransId="{E25C5755-7CEF-45DF-88B7-8E61BAC28121}" sibTransId="{6DD6C280-7A1B-4E80-B4D1-BFF37E40B011}"/>
    <dgm:cxn modelId="{D89C01D9-CEFC-45E3-8CB5-1068311D86E8}" srcId="{F4A66386-85DE-4C81-8C6D-097F9D5A8A74}" destId="{E37A0341-A36B-4D2E-B0CC-CFC1DD7C676D}" srcOrd="2" destOrd="0" parTransId="{E7AB2223-8666-4439-9ABD-7C3368953D14}" sibTransId="{B9CCA53B-2B2E-4FE3-A2D8-4D291B6FAF51}"/>
    <dgm:cxn modelId="{920341BA-9286-499D-9889-4FEB9E52E1CB}" type="presOf" srcId="{4401710E-7B49-47A5-9D5F-7FD24C8AF9C5}" destId="{74384DB4-29C1-4C1E-9D58-F9D7062C714E}" srcOrd="0" destOrd="0" presId="urn:microsoft.com/office/officeart/2008/layout/HorizontalMultiLevelHierarchy"/>
    <dgm:cxn modelId="{E36BC556-9F0D-4D8D-94BA-25A9D7A71731}" type="presOf" srcId="{C5BF88E1-BEC7-4B86-8930-06FC68D751D2}" destId="{BAE86B85-69B2-4AFE-8B67-43B507A429C5}" srcOrd="0" destOrd="0" presId="urn:microsoft.com/office/officeart/2008/layout/HorizontalMultiLevelHierarchy"/>
    <dgm:cxn modelId="{5537879D-1977-406E-B649-59D6FDD35DC2}" type="presOf" srcId="{C5BF88E1-BEC7-4B86-8930-06FC68D751D2}" destId="{F0F02D3E-8239-47EE-8D0B-70A975DF37B9}" srcOrd="1" destOrd="0" presId="urn:microsoft.com/office/officeart/2008/layout/HorizontalMultiLevelHierarchy"/>
    <dgm:cxn modelId="{25FDCD71-C8A6-4FA2-89EC-0DE92BA06A30}" type="presOf" srcId="{10591918-A6FB-462B-B8B2-18F2C7A65604}" destId="{D13250B8-113E-4320-9436-474FF33C905B}" srcOrd="0" destOrd="0" presId="urn:microsoft.com/office/officeart/2008/layout/HorizontalMultiLevelHierarchy"/>
    <dgm:cxn modelId="{8CC53A33-99F7-451E-A528-2835E7F63657}" type="presOf" srcId="{E37A0341-A36B-4D2E-B0CC-CFC1DD7C676D}" destId="{D1401664-23F5-43ED-8C05-5DA5188D3CDE}" srcOrd="0" destOrd="0" presId="urn:microsoft.com/office/officeart/2008/layout/HorizontalMultiLevelHierarchy"/>
    <dgm:cxn modelId="{CD0816DF-DFEB-4CBD-BB54-9D43B969F5A5}" srcId="{F49814AC-7457-4ED9-86A9-F14C076C72F5}" destId="{4401710E-7B49-47A5-9D5F-7FD24C8AF9C5}" srcOrd="0" destOrd="0" parTransId="{C5BF88E1-BEC7-4B86-8930-06FC68D751D2}" sibTransId="{90E4B220-1189-4DD3-8BC5-9FED828ACFE4}"/>
    <dgm:cxn modelId="{3010AA88-48F8-414A-B392-55CE2A21E858}" type="presOf" srcId="{E7AB2223-8666-4439-9ABD-7C3368953D14}" destId="{D13D99F3-F24B-40FD-BD4D-041F80071597}" srcOrd="1" destOrd="0" presId="urn:microsoft.com/office/officeart/2008/layout/HorizontalMultiLevelHierarchy"/>
    <dgm:cxn modelId="{08D100D1-26B6-4176-A5B3-96B5E654F8E2}" type="presOf" srcId="{F49814AC-7457-4ED9-86A9-F14C076C72F5}" destId="{D6851336-DCEA-4333-8D8F-D54CBF97894C}" srcOrd="0" destOrd="0" presId="urn:microsoft.com/office/officeart/2008/layout/HorizontalMultiLevelHierarchy"/>
    <dgm:cxn modelId="{C04C8CAC-DD64-4F1C-BEA1-F78F5FADCC19}" type="presOf" srcId="{E25C5755-7CEF-45DF-88B7-8E61BAC28121}" destId="{4B0B93E3-8D1C-4843-847D-1177FB40EAF6}" srcOrd="1" destOrd="0" presId="urn:microsoft.com/office/officeart/2008/layout/HorizontalMultiLevelHierarchy"/>
    <dgm:cxn modelId="{C9A28697-2167-4FE1-BF23-5B2D271B7790}" type="presOf" srcId="{E25C5755-7CEF-45DF-88B7-8E61BAC28121}" destId="{72F24BE7-4409-4366-A3E7-A65855284D9F}" srcOrd="0" destOrd="0" presId="urn:microsoft.com/office/officeart/2008/layout/HorizontalMultiLevelHierarchy"/>
    <dgm:cxn modelId="{9D7AE6C3-E6FF-4527-A41B-BA793B1C967F}" srcId="{10591918-A6FB-462B-B8B2-18F2C7A65604}" destId="{F4A66386-85DE-4C81-8C6D-097F9D5A8A74}" srcOrd="0" destOrd="0" parTransId="{CC118420-8EBA-4353-84C1-4909A760742B}" sibTransId="{D2EEB174-830D-405E-AD6C-FB0F5D6A0FA3}"/>
    <dgm:cxn modelId="{1357C4C7-763C-4579-A9F0-65D28E3F034F}" type="presParOf" srcId="{D13250B8-113E-4320-9436-474FF33C905B}" destId="{45BA35FD-FAE4-446A-9D83-E7BD2DFC264F}" srcOrd="0" destOrd="0" presId="urn:microsoft.com/office/officeart/2008/layout/HorizontalMultiLevelHierarchy"/>
    <dgm:cxn modelId="{FA07A74C-7FE2-4489-B78B-535D4F7392E8}" type="presParOf" srcId="{45BA35FD-FAE4-446A-9D83-E7BD2DFC264F}" destId="{29DFDAE3-9F67-4C6D-A64C-3364D3E287CF}" srcOrd="0" destOrd="0" presId="urn:microsoft.com/office/officeart/2008/layout/HorizontalMultiLevelHierarchy"/>
    <dgm:cxn modelId="{383013B8-3D6C-4889-898C-F1FB9BA7256F}" type="presParOf" srcId="{45BA35FD-FAE4-446A-9D83-E7BD2DFC264F}" destId="{13BAA58F-33CE-4503-B51B-7D234020C824}" srcOrd="1" destOrd="0" presId="urn:microsoft.com/office/officeart/2008/layout/HorizontalMultiLevelHierarchy"/>
    <dgm:cxn modelId="{A9CBEA84-D2CF-4A30-98C7-DEE30D7C12A6}" type="presParOf" srcId="{13BAA58F-33CE-4503-B51B-7D234020C824}" destId="{72F24BE7-4409-4366-A3E7-A65855284D9F}" srcOrd="0" destOrd="0" presId="urn:microsoft.com/office/officeart/2008/layout/HorizontalMultiLevelHierarchy"/>
    <dgm:cxn modelId="{819D2389-278A-48AB-BB68-FBC3EB4296BC}" type="presParOf" srcId="{72F24BE7-4409-4366-A3E7-A65855284D9F}" destId="{4B0B93E3-8D1C-4843-847D-1177FB40EAF6}" srcOrd="0" destOrd="0" presId="urn:microsoft.com/office/officeart/2008/layout/HorizontalMultiLevelHierarchy"/>
    <dgm:cxn modelId="{1C1FB854-7762-47CB-BCA9-4FD33416DC62}" type="presParOf" srcId="{13BAA58F-33CE-4503-B51B-7D234020C824}" destId="{3EBE6294-1990-4965-80A6-A448E60E606E}" srcOrd="1" destOrd="0" presId="urn:microsoft.com/office/officeart/2008/layout/HorizontalMultiLevelHierarchy"/>
    <dgm:cxn modelId="{50F56677-E1D0-48FF-83B3-6EFC196210C9}" type="presParOf" srcId="{3EBE6294-1990-4965-80A6-A448E60E606E}" destId="{F622BB3C-9E62-4F18-BC34-C221B2447F42}" srcOrd="0" destOrd="0" presId="urn:microsoft.com/office/officeart/2008/layout/HorizontalMultiLevelHierarchy"/>
    <dgm:cxn modelId="{882C1935-53DF-4F2D-A02B-91CBFB7287E7}" type="presParOf" srcId="{3EBE6294-1990-4965-80A6-A448E60E606E}" destId="{DEE0C4AF-CA4C-499B-BD87-C83746B8CCCC}" srcOrd="1" destOrd="0" presId="urn:microsoft.com/office/officeart/2008/layout/HorizontalMultiLevelHierarchy"/>
    <dgm:cxn modelId="{181707CD-FFEC-4561-B78A-5614FB575ED9}" type="presParOf" srcId="{13BAA58F-33CE-4503-B51B-7D234020C824}" destId="{9F06573B-7B1F-4CC5-83E5-0C9153137D45}" srcOrd="2" destOrd="0" presId="urn:microsoft.com/office/officeart/2008/layout/HorizontalMultiLevelHierarchy"/>
    <dgm:cxn modelId="{7A2DD238-65DD-42EA-B188-61E5B23D1B0A}" type="presParOf" srcId="{9F06573B-7B1F-4CC5-83E5-0C9153137D45}" destId="{94D7BD20-28FF-4989-B5E0-886BACCA7F40}" srcOrd="0" destOrd="0" presId="urn:microsoft.com/office/officeart/2008/layout/HorizontalMultiLevelHierarchy"/>
    <dgm:cxn modelId="{D1680C74-1438-474A-8E82-B850B9A5A984}" type="presParOf" srcId="{13BAA58F-33CE-4503-B51B-7D234020C824}" destId="{AB259DCA-C69B-43FB-BF2E-703491EC4978}" srcOrd="3" destOrd="0" presId="urn:microsoft.com/office/officeart/2008/layout/HorizontalMultiLevelHierarchy"/>
    <dgm:cxn modelId="{7FFCD0B5-7F16-4896-822F-3BCFE8FD9661}" type="presParOf" srcId="{AB259DCA-C69B-43FB-BF2E-703491EC4978}" destId="{D6851336-DCEA-4333-8D8F-D54CBF97894C}" srcOrd="0" destOrd="0" presId="urn:microsoft.com/office/officeart/2008/layout/HorizontalMultiLevelHierarchy"/>
    <dgm:cxn modelId="{591228DD-8084-4471-B274-B7672D083A02}" type="presParOf" srcId="{AB259DCA-C69B-43FB-BF2E-703491EC4978}" destId="{2F953B1B-C322-4145-B6C0-A179E25E793A}" srcOrd="1" destOrd="0" presId="urn:microsoft.com/office/officeart/2008/layout/HorizontalMultiLevelHierarchy"/>
    <dgm:cxn modelId="{D3EFF35F-9583-4A8C-A784-2D89BCC4732C}" type="presParOf" srcId="{2F953B1B-C322-4145-B6C0-A179E25E793A}" destId="{BAE86B85-69B2-4AFE-8B67-43B507A429C5}" srcOrd="0" destOrd="0" presId="urn:microsoft.com/office/officeart/2008/layout/HorizontalMultiLevelHierarchy"/>
    <dgm:cxn modelId="{C022A796-332E-4B68-8AAE-50AAD72EAD78}" type="presParOf" srcId="{BAE86B85-69B2-4AFE-8B67-43B507A429C5}" destId="{F0F02D3E-8239-47EE-8D0B-70A975DF37B9}" srcOrd="0" destOrd="0" presId="urn:microsoft.com/office/officeart/2008/layout/HorizontalMultiLevelHierarchy"/>
    <dgm:cxn modelId="{BB0322FB-AB9B-4A53-A7B3-89496F615D26}" type="presParOf" srcId="{2F953B1B-C322-4145-B6C0-A179E25E793A}" destId="{726857C3-DA8C-4757-8323-2ABC03F8C1B4}" srcOrd="1" destOrd="0" presId="urn:microsoft.com/office/officeart/2008/layout/HorizontalMultiLevelHierarchy"/>
    <dgm:cxn modelId="{09D9C445-2047-45BE-9702-3D2E961FAB95}" type="presParOf" srcId="{726857C3-DA8C-4757-8323-2ABC03F8C1B4}" destId="{74384DB4-29C1-4C1E-9D58-F9D7062C714E}" srcOrd="0" destOrd="0" presId="urn:microsoft.com/office/officeart/2008/layout/HorizontalMultiLevelHierarchy"/>
    <dgm:cxn modelId="{3DB0C24E-82CB-425C-8643-3C48282F3737}" type="presParOf" srcId="{726857C3-DA8C-4757-8323-2ABC03F8C1B4}" destId="{95CE5702-E82F-47BF-BF32-1D3B2A6E7A71}" srcOrd="1" destOrd="0" presId="urn:microsoft.com/office/officeart/2008/layout/HorizontalMultiLevelHierarchy"/>
    <dgm:cxn modelId="{0C895D9E-ECAC-4F6C-BE61-D3BDBD7227B5}" type="presParOf" srcId="{13BAA58F-33CE-4503-B51B-7D234020C824}" destId="{546F7A3B-FFC2-4F16-8366-7E023B774F94}" srcOrd="4" destOrd="0" presId="urn:microsoft.com/office/officeart/2008/layout/HorizontalMultiLevelHierarchy"/>
    <dgm:cxn modelId="{CE307A26-2611-429F-BAE0-1EC3A3E1B639}" type="presParOf" srcId="{546F7A3B-FFC2-4F16-8366-7E023B774F94}" destId="{D13D99F3-F24B-40FD-BD4D-041F80071597}" srcOrd="0" destOrd="0" presId="urn:microsoft.com/office/officeart/2008/layout/HorizontalMultiLevelHierarchy"/>
    <dgm:cxn modelId="{4653E7A8-8E66-42BA-A1DD-C84DC7B7F64A}" type="presParOf" srcId="{13BAA58F-33CE-4503-B51B-7D234020C824}" destId="{1D6D5950-AFF4-4E93-8D25-9CA4774F38D1}" srcOrd="5" destOrd="0" presId="urn:microsoft.com/office/officeart/2008/layout/HorizontalMultiLevelHierarchy"/>
    <dgm:cxn modelId="{C37F97C7-7592-4A99-A84A-4AF4EAE2A748}" type="presParOf" srcId="{1D6D5950-AFF4-4E93-8D25-9CA4774F38D1}" destId="{D1401664-23F5-43ED-8C05-5DA5188D3CDE}" srcOrd="0" destOrd="0" presId="urn:microsoft.com/office/officeart/2008/layout/HorizontalMultiLevelHierarchy"/>
    <dgm:cxn modelId="{853B3E89-2804-422A-9801-2095EDA4F52D}" type="presParOf" srcId="{1D6D5950-AFF4-4E93-8D25-9CA4774F38D1}" destId="{F8D8A4FF-3E04-4EAE-A78F-E6C4A4C5FC2F}"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F7A3B-FFC2-4F16-8366-7E023B774F94}">
      <dsp:nvSpPr>
        <dsp:cNvPr id="0" name=""/>
        <dsp:cNvSpPr/>
      </dsp:nvSpPr>
      <dsp:spPr>
        <a:xfrm>
          <a:off x="850010" y="771524"/>
          <a:ext cx="192325" cy="366474"/>
        </a:xfrm>
        <a:custGeom>
          <a:avLst/>
          <a:gdLst/>
          <a:ahLst/>
          <a:cxnLst/>
          <a:rect l="0" t="0" r="0" b="0"/>
          <a:pathLst>
            <a:path>
              <a:moveTo>
                <a:pt x="0" y="0"/>
              </a:moveTo>
              <a:lnTo>
                <a:pt x="96162" y="0"/>
              </a:lnTo>
              <a:lnTo>
                <a:pt x="96162" y="366474"/>
              </a:lnTo>
              <a:lnTo>
                <a:pt x="192325" y="36647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nl-NL" sz="1400" kern="1200">
            <a:solidFill>
              <a:srgbClr val="FFFF00"/>
            </a:solidFill>
            <a:latin typeface="Calibri"/>
            <a:ea typeface="+mn-ea"/>
            <a:cs typeface="+mn-cs"/>
          </a:endParaRPr>
        </a:p>
      </dsp:txBody>
      <dsp:txXfrm>
        <a:off x="935826" y="944415"/>
        <a:ext cx="20693" cy="20693"/>
      </dsp:txXfrm>
    </dsp:sp>
    <dsp:sp modelId="{BAE86B85-69B2-4AFE-8B67-43B507A429C5}">
      <dsp:nvSpPr>
        <dsp:cNvPr id="0" name=""/>
        <dsp:cNvSpPr/>
      </dsp:nvSpPr>
      <dsp:spPr>
        <a:xfrm>
          <a:off x="2003964" y="725804"/>
          <a:ext cx="192325" cy="91440"/>
        </a:xfrm>
        <a:custGeom>
          <a:avLst/>
          <a:gdLst/>
          <a:ahLst/>
          <a:cxnLst/>
          <a:rect l="0" t="0" r="0" b="0"/>
          <a:pathLst>
            <a:path>
              <a:moveTo>
                <a:pt x="0" y="45720"/>
              </a:moveTo>
              <a:lnTo>
                <a:pt x="192325" y="45720"/>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nl-NL" sz="1400" kern="1200">
            <a:solidFill>
              <a:srgbClr val="FFFF00"/>
            </a:solidFill>
            <a:latin typeface="Calibri"/>
            <a:ea typeface="+mn-ea"/>
            <a:cs typeface="+mn-cs"/>
          </a:endParaRPr>
        </a:p>
      </dsp:txBody>
      <dsp:txXfrm>
        <a:off x="2095319" y="766716"/>
        <a:ext cx="9616" cy="9616"/>
      </dsp:txXfrm>
    </dsp:sp>
    <dsp:sp modelId="{9F06573B-7B1F-4CC5-83E5-0C9153137D45}">
      <dsp:nvSpPr>
        <dsp:cNvPr id="0" name=""/>
        <dsp:cNvSpPr/>
      </dsp:nvSpPr>
      <dsp:spPr>
        <a:xfrm>
          <a:off x="850010" y="725804"/>
          <a:ext cx="192325" cy="91440"/>
        </a:xfrm>
        <a:custGeom>
          <a:avLst/>
          <a:gdLst/>
          <a:ahLst/>
          <a:cxnLst/>
          <a:rect l="0" t="0" r="0" b="0"/>
          <a:pathLst>
            <a:path>
              <a:moveTo>
                <a:pt x="0" y="45720"/>
              </a:moveTo>
              <a:lnTo>
                <a:pt x="192325" y="45720"/>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nl-NL" sz="1400" kern="1200">
            <a:solidFill>
              <a:srgbClr val="FFFF00"/>
            </a:solidFill>
            <a:latin typeface="Calibri"/>
            <a:ea typeface="+mn-ea"/>
            <a:cs typeface="+mn-cs"/>
          </a:endParaRPr>
        </a:p>
      </dsp:txBody>
      <dsp:txXfrm>
        <a:off x="941364" y="766716"/>
        <a:ext cx="9616" cy="9616"/>
      </dsp:txXfrm>
    </dsp:sp>
    <dsp:sp modelId="{72F24BE7-4409-4366-A3E7-A65855284D9F}">
      <dsp:nvSpPr>
        <dsp:cNvPr id="0" name=""/>
        <dsp:cNvSpPr/>
      </dsp:nvSpPr>
      <dsp:spPr>
        <a:xfrm>
          <a:off x="850010" y="405050"/>
          <a:ext cx="192325" cy="366474"/>
        </a:xfrm>
        <a:custGeom>
          <a:avLst/>
          <a:gdLst/>
          <a:ahLst/>
          <a:cxnLst/>
          <a:rect l="0" t="0" r="0" b="0"/>
          <a:pathLst>
            <a:path>
              <a:moveTo>
                <a:pt x="0" y="366474"/>
              </a:moveTo>
              <a:lnTo>
                <a:pt x="96162" y="366474"/>
              </a:lnTo>
              <a:lnTo>
                <a:pt x="96162" y="0"/>
              </a:lnTo>
              <a:lnTo>
                <a:pt x="192325" y="0"/>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nl-NL" sz="1400" kern="1200">
            <a:solidFill>
              <a:srgbClr val="FFFF00"/>
            </a:solidFill>
            <a:latin typeface="Calibri"/>
            <a:ea typeface="+mn-ea"/>
            <a:cs typeface="+mn-cs"/>
          </a:endParaRPr>
        </a:p>
      </dsp:txBody>
      <dsp:txXfrm>
        <a:off x="935826" y="577940"/>
        <a:ext cx="20693" cy="20693"/>
      </dsp:txXfrm>
    </dsp:sp>
    <dsp:sp modelId="{29DFDAE3-9F67-4C6D-A64C-3364D3E287CF}">
      <dsp:nvSpPr>
        <dsp:cNvPr id="0" name=""/>
        <dsp:cNvSpPr/>
      </dsp:nvSpPr>
      <dsp:spPr>
        <a:xfrm rot="16200000">
          <a:off x="-68104" y="624935"/>
          <a:ext cx="1543049" cy="293179"/>
        </a:xfrm>
        <a:prstGeom prst="rect">
          <a:avLst/>
        </a:prstGeom>
        <a:gradFill rotWithShape="0">
          <a:gsLst>
            <a:gs pos="0">
              <a:srgbClr val="9BBB59">
                <a:alpha val="80000"/>
                <a:hueOff val="0"/>
                <a:satOff val="0"/>
                <a:lumOff val="0"/>
                <a:alphaOff val="0"/>
                <a:shade val="51000"/>
                <a:satMod val="130000"/>
              </a:srgbClr>
            </a:gs>
            <a:gs pos="80000">
              <a:srgbClr val="9BBB59">
                <a:alpha val="80000"/>
                <a:hueOff val="0"/>
                <a:satOff val="0"/>
                <a:lumOff val="0"/>
                <a:alphaOff val="0"/>
                <a:shade val="93000"/>
                <a:satMod val="130000"/>
              </a:srgbClr>
            </a:gs>
            <a:gs pos="100000">
              <a:srgbClr val="9BBB59">
                <a:alpha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solidFill>
                <a:sysClr val="window" lastClr="FFFFFF"/>
              </a:solidFill>
              <a:latin typeface="Calibri"/>
              <a:ea typeface="+mn-ea"/>
              <a:cs typeface="+mn-cs"/>
            </a:rPr>
            <a:t>John Mol</a:t>
          </a:r>
        </a:p>
      </dsp:txBody>
      <dsp:txXfrm>
        <a:off x="-68104" y="624935"/>
        <a:ext cx="1543049" cy="293179"/>
      </dsp:txXfrm>
    </dsp:sp>
    <dsp:sp modelId="{F622BB3C-9E62-4F18-BC34-C221B2447F42}">
      <dsp:nvSpPr>
        <dsp:cNvPr id="0" name=""/>
        <dsp:cNvSpPr/>
      </dsp:nvSpPr>
      <dsp:spPr>
        <a:xfrm>
          <a:off x="1042335" y="258460"/>
          <a:ext cx="961628" cy="293179"/>
        </a:xfrm>
        <a:prstGeom prst="rect">
          <a:avLst/>
        </a:prstGeo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solidFill>
                <a:sysClr val="window" lastClr="FFFFFF"/>
              </a:solidFill>
              <a:latin typeface="Calibri"/>
              <a:ea typeface="+mn-ea"/>
              <a:cs typeface="+mn-cs"/>
            </a:rPr>
            <a:t>Emmy</a:t>
          </a:r>
        </a:p>
      </dsp:txBody>
      <dsp:txXfrm>
        <a:off x="1042335" y="258460"/>
        <a:ext cx="961628" cy="293179"/>
      </dsp:txXfrm>
    </dsp:sp>
    <dsp:sp modelId="{D6851336-DCEA-4333-8D8F-D54CBF97894C}">
      <dsp:nvSpPr>
        <dsp:cNvPr id="0" name=""/>
        <dsp:cNvSpPr/>
      </dsp:nvSpPr>
      <dsp:spPr>
        <a:xfrm>
          <a:off x="1042335" y="624935"/>
          <a:ext cx="961628" cy="293179"/>
        </a:xfrm>
        <a:prstGeom prst="rect">
          <a:avLst/>
        </a:prstGeo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solidFill>
                <a:sysClr val="window" lastClr="FFFFFF"/>
              </a:solidFill>
              <a:latin typeface="Calibri"/>
              <a:ea typeface="+mn-ea"/>
              <a:cs typeface="+mn-cs"/>
            </a:rPr>
            <a:t>Noëlle</a:t>
          </a:r>
        </a:p>
      </dsp:txBody>
      <dsp:txXfrm>
        <a:off x="1042335" y="624935"/>
        <a:ext cx="961628" cy="293179"/>
      </dsp:txXfrm>
    </dsp:sp>
    <dsp:sp modelId="{74384DB4-29C1-4C1E-9D58-F9D7062C714E}">
      <dsp:nvSpPr>
        <dsp:cNvPr id="0" name=""/>
        <dsp:cNvSpPr/>
      </dsp:nvSpPr>
      <dsp:spPr>
        <a:xfrm>
          <a:off x="2196290" y="624935"/>
          <a:ext cx="961628" cy="293179"/>
        </a:xfrm>
        <a:prstGeom prst="rect">
          <a:avLst/>
        </a:prstGeom>
        <a:gradFill rotWithShape="0">
          <a:gsLst>
            <a:gs pos="0">
              <a:srgbClr val="9BBB59">
                <a:alpha val="50000"/>
                <a:hueOff val="0"/>
                <a:satOff val="0"/>
                <a:lumOff val="0"/>
                <a:alphaOff val="0"/>
                <a:shade val="51000"/>
                <a:satMod val="130000"/>
              </a:srgbClr>
            </a:gs>
            <a:gs pos="80000">
              <a:srgbClr val="9BBB59">
                <a:alpha val="50000"/>
                <a:hueOff val="0"/>
                <a:satOff val="0"/>
                <a:lumOff val="0"/>
                <a:alphaOff val="0"/>
                <a:shade val="93000"/>
                <a:satMod val="130000"/>
              </a:srgbClr>
            </a:gs>
            <a:gs pos="100000">
              <a:srgbClr val="9BBB59">
                <a:alpha val="5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solidFill>
                <a:sysClr val="window" lastClr="FFFFFF"/>
              </a:solidFill>
              <a:latin typeface="Calibri"/>
              <a:ea typeface="+mn-ea"/>
              <a:cs typeface="+mn-cs"/>
            </a:rPr>
            <a:t>Stagiaires</a:t>
          </a:r>
        </a:p>
      </dsp:txBody>
      <dsp:txXfrm>
        <a:off x="2196290" y="624935"/>
        <a:ext cx="961628" cy="293179"/>
      </dsp:txXfrm>
    </dsp:sp>
    <dsp:sp modelId="{D1401664-23F5-43ED-8C05-5DA5188D3CDE}">
      <dsp:nvSpPr>
        <dsp:cNvPr id="0" name=""/>
        <dsp:cNvSpPr/>
      </dsp:nvSpPr>
      <dsp:spPr>
        <a:xfrm>
          <a:off x="1042335" y="991409"/>
          <a:ext cx="961628" cy="293179"/>
        </a:xfrm>
        <a:prstGeom prst="rect">
          <a:avLst/>
        </a:prstGeom>
        <a:gradFill rotWithShape="0">
          <a:gsLst>
            <a:gs pos="0">
              <a:srgbClr val="9BBB59">
                <a:alpha val="70000"/>
                <a:hueOff val="0"/>
                <a:satOff val="0"/>
                <a:lumOff val="0"/>
                <a:alphaOff val="0"/>
                <a:shade val="51000"/>
                <a:satMod val="130000"/>
              </a:srgbClr>
            </a:gs>
            <a:gs pos="80000">
              <a:srgbClr val="9BBB59">
                <a:alpha val="70000"/>
                <a:hueOff val="0"/>
                <a:satOff val="0"/>
                <a:lumOff val="0"/>
                <a:alphaOff val="0"/>
                <a:shade val="93000"/>
                <a:satMod val="130000"/>
              </a:srgbClr>
            </a:gs>
            <a:gs pos="100000">
              <a:srgbClr val="9BBB59">
                <a:alpha val="7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solidFill>
                <a:sysClr val="window" lastClr="FFFFFF"/>
              </a:solidFill>
              <a:latin typeface="Calibri"/>
              <a:ea typeface="+mn-ea"/>
              <a:cs typeface="+mn-cs"/>
            </a:rPr>
            <a:t>Charon</a:t>
          </a:r>
        </a:p>
      </dsp:txBody>
      <dsp:txXfrm>
        <a:off x="1042335" y="991409"/>
        <a:ext cx="961628" cy="29317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E4E29E-97E4-4DDE-9C30-2674FDFC9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CBD62ACE.dotm</Template>
  <TotalTime>143</TotalTime>
  <Pages>48</Pages>
  <Words>6861</Words>
  <Characters>37737</Characters>
  <Application>Microsoft Office Word</Application>
  <DocSecurity>0</DocSecurity>
  <Lines>314</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Stage specifieke opdracht</vt:lpstr>
      <vt:lpstr>Stage specifieke opdracht</vt:lpstr>
    </vt:vector>
  </TitlesOfParts>
  <Company>Fitnessclub Sanitas</Company>
  <LinksUpToDate>false</LinksUpToDate>
  <CharactersWithSpaces>44509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specifieke opdracht</dc:title>
  <dc:creator>Mick Bolland, Bram Smit en Marc Arkes</dc:creator>
  <cp:lastModifiedBy>301193</cp:lastModifiedBy>
  <cp:revision>57</cp:revision>
  <cp:lastPrinted>2014-06-10T11:59:00Z</cp:lastPrinted>
  <dcterms:created xsi:type="dcterms:W3CDTF">2014-06-10T09:01:00Z</dcterms:created>
  <dcterms:modified xsi:type="dcterms:W3CDTF">2014-06-10T12:09:00Z</dcterms:modified>
</cp:coreProperties>
</file>